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仿宋_GB2312"/>
          <w:b/>
          <w:color w:val="0000FF"/>
          <w:sz w:val="72"/>
          <w:szCs w:val="72"/>
        </w:rPr>
      </w:pPr>
      <w:r>
        <w:rPr>
          <w:rFonts w:eastAsia="仿宋_GB2312"/>
          <w:b/>
          <w:color w:val="0000FF"/>
          <w:sz w:val="72"/>
          <w:szCs w:val="72"/>
        </w:rPr>
        <w:pict>
          <v:shape id="_x0000_i1025" o:spt="75" alt="商标中文" type="#_x0000_t75" style="height:83.25pt;width:234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eastAsia="仿宋_GB2312"/>
          <w:b/>
          <w:color w:val="0000FF"/>
          <w:sz w:val="52"/>
          <w:szCs w:val="52"/>
        </w:rPr>
      </w:pPr>
    </w:p>
    <w:p>
      <w:pPr>
        <w:jc w:val="center"/>
        <w:rPr>
          <w:rFonts w:ascii="华文隶书" w:eastAsia="华文隶书"/>
          <w:b/>
          <w:color w:val="0000FF"/>
          <w:sz w:val="52"/>
          <w:szCs w:val="52"/>
        </w:rPr>
      </w:pPr>
      <w:r>
        <w:rPr>
          <w:rFonts w:eastAsia="仿宋_GB2312"/>
          <w:b/>
          <w:color w:val="0000FF"/>
          <w:sz w:val="52"/>
          <w:szCs w:val="52"/>
        </w:rPr>
        <w:t>DF</w:t>
      </w:r>
      <w:r>
        <w:rPr>
          <w:rFonts w:eastAsia="华文隶书"/>
          <w:b/>
          <w:color w:val="0000FF"/>
          <w:sz w:val="52"/>
          <w:szCs w:val="52"/>
        </w:rPr>
        <w:t>-660</w:t>
      </w:r>
      <w:r>
        <w:rPr>
          <w:rFonts w:hint="eastAsia" w:ascii="华文隶书" w:eastAsia="华文隶书"/>
          <w:b/>
          <w:color w:val="0000FF"/>
          <w:sz w:val="52"/>
          <w:szCs w:val="52"/>
        </w:rPr>
        <w:t>直读光谱仪技术资料</w:t>
      </w:r>
    </w:p>
    <w:p>
      <w:pPr>
        <w:jc w:val="center"/>
        <w:rPr>
          <w:rFonts w:eastAsia="仿宋_GB2312"/>
          <w:b/>
          <w:color w:val="0000FF"/>
          <w:sz w:val="48"/>
          <w:szCs w:val="48"/>
          <w:u w:val="single"/>
        </w:rPr>
      </w:pPr>
      <w:r>
        <w:rPr>
          <w:rFonts w:eastAsia="仿宋_GB2312"/>
          <w:b/>
          <w:color w:val="0000FF"/>
          <w:sz w:val="48"/>
          <w:szCs w:val="48"/>
          <w:u w:val="single"/>
        </w:rPr>
        <w:t>Technical Informations</w:t>
      </w:r>
    </w:p>
    <w:p>
      <w:pPr>
        <w:rPr>
          <w:rFonts w:eastAsia="仿宋_GB2312"/>
          <w:b/>
          <w:color w:val="0000FF"/>
          <w:sz w:val="72"/>
          <w:szCs w:val="72"/>
        </w:rPr>
      </w:pPr>
    </w:p>
    <w:p>
      <w:pPr>
        <w:widowControl/>
        <w:jc w:val="center"/>
        <w:rPr>
          <w:rFonts w:ascii="宋体" w:cs="宋体"/>
          <w:kern w:val="0"/>
          <w:sz w:val="24"/>
          <w:szCs w:val="24"/>
        </w:rPr>
      </w:pPr>
      <w:r>
        <w:rPr>
          <w:rFonts w:ascii="宋体" w:cs="宋体"/>
          <w:kern w:val="0"/>
          <w:sz w:val="24"/>
          <w:szCs w:val="24"/>
        </w:rPr>
        <w:pict>
          <v:shape id="_x0000_i1026" o:spt="75" alt="微信图片_20200801160441" type="#_x0000_t75" style="height:162.6pt;width:279.8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ascii="华文隶书" w:eastAsia="华文隶书"/>
          <w:b/>
          <w:color w:val="0000FF"/>
          <w:sz w:val="44"/>
          <w:szCs w:val="44"/>
        </w:rPr>
        <w:sectPr>
          <w:headerReference r:id="rId3" w:type="default"/>
          <w:footerReference r:id="rId4" w:type="default"/>
          <w:type w:val="continuous"/>
          <w:pgSz w:w="11906" w:h="16838"/>
          <w:pgMar w:top="1474" w:right="1134" w:bottom="1134" w:left="1260" w:header="851" w:footer="992" w:gutter="0"/>
          <w:cols w:space="720" w:num="1"/>
          <w:docGrid w:type="lines" w:linePitch="312" w:charSpace="0"/>
        </w:sectPr>
      </w:pPr>
    </w:p>
    <w:p>
      <w:pPr>
        <w:pStyle w:val="24"/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山东东仪光电仪器有限公司</w:t>
      </w:r>
    </w:p>
    <w:p>
      <w:pPr>
        <w:autoSpaceDE w:val="0"/>
        <w:autoSpaceDN w:val="0"/>
        <w:adjustRightInd w:val="0"/>
        <w:spacing w:line="360" w:lineRule="auto"/>
        <w:ind w:firstLine="720" w:firstLineChars="20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bCs/>
          <w:color w:val="0000FF"/>
          <w:kern w:val="0"/>
          <w:sz w:val="36"/>
          <w:szCs w:val="36"/>
        </w:rPr>
        <w:t>Shandong Dongyi Photoelectric Instrument Co., Ltd</w:t>
      </w:r>
    </w:p>
    <w:p>
      <w:pPr>
        <w:autoSpaceDE w:val="0"/>
        <w:autoSpaceDN w:val="0"/>
        <w:adjustRightInd w:val="0"/>
        <w:spacing w:line="360" w:lineRule="auto"/>
        <w:ind w:firstLine="2349" w:firstLineChars="65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rFonts w:hint="eastAsia" w:ascii="宋体" w:hAnsi="宋体" w:cs="NSimSun,Bold"/>
          <w:b/>
          <w:bCs/>
          <w:color w:val="0000FF"/>
          <w:kern w:val="0"/>
          <w:sz w:val="36"/>
          <w:szCs w:val="36"/>
        </w:rPr>
        <w:t>烟台东方分析仪器有限公司</w:t>
      </w:r>
    </w:p>
    <w:p>
      <w:pPr>
        <w:autoSpaceDE w:val="0"/>
        <w:autoSpaceDN w:val="0"/>
        <w:adjustRightInd w:val="0"/>
        <w:spacing w:line="360" w:lineRule="auto"/>
        <w:ind w:firstLine="1080" w:firstLineChars="300"/>
        <w:rPr>
          <w:rFonts w:ascii="宋体" w:cs="NSimSun,Bold"/>
          <w:b/>
          <w:bCs/>
          <w:color w:val="0000FF"/>
          <w:kern w:val="0"/>
          <w:sz w:val="36"/>
          <w:szCs w:val="36"/>
        </w:rPr>
      </w:pPr>
      <w:r>
        <w:rPr>
          <w:bCs/>
          <w:color w:val="0000FF"/>
          <w:kern w:val="0"/>
          <w:sz w:val="36"/>
          <w:szCs w:val="36"/>
        </w:rPr>
        <w:t>Yantai Dongfang Analytical Instrument Co., Ltd</w:t>
      </w:r>
    </w:p>
    <w:p>
      <w:pPr>
        <w:pStyle w:val="24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区域负责人：</w:t>
      </w:r>
    </w:p>
    <w:p>
      <w:pPr>
        <w:pStyle w:val="24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联系方式：</w:t>
      </w:r>
    </w:p>
    <w:p>
      <w:pPr>
        <w:pStyle w:val="24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日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  <w:lang w:eastAsia="zh-CN"/>
        </w:rPr>
        <w:t>期：</w:t>
      </w:r>
    </w:p>
    <w:p>
      <w:pPr>
        <w:pStyle w:val="24"/>
        <w:jc w:val="center"/>
      </w:pPr>
    </w:p>
    <w:p>
      <w:pPr>
        <w:ind w:firstLine="3697" w:firstLineChars="837"/>
        <w:rPr>
          <w:rFonts w:asci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 xml:space="preserve"> </w:t>
      </w:r>
      <w:r>
        <w:rPr>
          <w:rFonts w:hint="eastAsia" w:ascii="宋体" w:hAnsi="宋体"/>
          <w:b/>
          <w:sz w:val="44"/>
          <w:szCs w:val="44"/>
        </w:rPr>
        <w:t>公司简介</w:t>
      </w:r>
    </w:p>
    <w:p>
      <w:pPr>
        <w:pStyle w:val="24"/>
        <w:jc w:val="center"/>
      </w:pPr>
      <w:r>
        <w:pict>
          <v:shape id="_x0000_i1033" o:spt="75" alt="微信图片_20190728205405" type="#_x0000_t75" style="height:242.5pt;width:401.5pt;" filled="f" o:preferrelative="t" stroked="f" coordsize="21600,21600">
            <v:path/>
            <v:fill on="f" focussize="0,0"/>
            <v:stroke on="f"/>
            <v:imagedata r:id="rId16" o:title="微信图片_20190728205405"/>
            <o:lock v:ext="edit" aspectratio="t"/>
            <w10:wrap type="none"/>
            <w10:anchorlock/>
          </v:shape>
        </w:pict>
      </w:r>
    </w:p>
    <w:p>
      <w:pPr>
        <w:spacing w:line="440" w:lineRule="exact"/>
        <w:rPr>
          <w:b/>
          <w:sz w:val="24"/>
        </w:rPr>
      </w:pPr>
      <w:r>
        <w:rPr>
          <w:rFonts w:hint="eastAsia"/>
          <w:b/>
          <w:sz w:val="24"/>
        </w:rPr>
        <w:t>【公司概述】</w: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山东东仪光电仪器有限公司位于高新技术开发区，是一家专门从事光谱仪及核心部件研发和生产的国家高新技术企业，前身烟台东方分析仪器有限公司成立于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年。山东东仪光电仪器有限公司自成立以来，一直致力于直读光谱仪、配套设施的技术研究，</w:t>
      </w:r>
      <w:r>
        <w:rPr>
          <w:rFonts w:hint="eastAsia" w:ascii="宋体" w:hAnsi="宋体" w:cs="宋体"/>
          <w:b/>
          <w:bCs/>
          <w:szCs w:val="21"/>
        </w:rPr>
        <w:t>先后开发了</w:t>
      </w:r>
      <w:r>
        <w:rPr>
          <w:rFonts w:ascii="宋体" w:hAnsi="宋体" w:cs="宋体"/>
          <w:b/>
          <w:bCs/>
          <w:szCs w:val="21"/>
        </w:rPr>
        <w:t>DF-100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DF170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DF-200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DF-300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DF-410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DF-500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DF-660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DF-700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DF-800</w:t>
      </w:r>
      <w:r>
        <w:rPr>
          <w:rFonts w:hint="eastAsia" w:ascii="宋体" w:hAnsi="宋体" w:cs="宋体"/>
          <w:b/>
          <w:bCs/>
          <w:szCs w:val="21"/>
        </w:rPr>
        <w:t>系列直读光谱仪；</w:t>
      </w:r>
      <w:r>
        <w:rPr>
          <w:rFonts w:ascii="宋体" w:hAnsi="宋体" w:cs="宋体"/>
          <w:b/>
          <w:bCs/>
          <w:szCs w:val="21"/>
        </w:rPr>
        <w:t>DF-1000A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 xml:space="preserve"> 1000E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1000S</w:t>
      </w:r>
      <w:r>
        <w:rPr>
          <w:rFonts w:hint="eastAsia" w:ascii="宋体" w:hAnsi="宋体" w:cs="宋体"/>
          <w:b/>
          <w:bCs/>
          <w:szCs w:val="21"/>
        </w:rPr>
        <w:t>，</w:t>
      </w:r>
      <w:r>
        <w:rPr>
          <w:rFonts w:ascii="宋体" w:hAnsi="宋体" w:cs="宋体"/>
          <w:b/>
          <w:bCs/>
          <w:szCs w:val="21"/>
        </w:rPr>
        <w:t>DF-1000F</w:t>
      </w:r>
      <w:r>
        <w:rPr>
          <w:rFonts w:hint="eastAsia" w:ascii="宋体" w:hAnsi="宋体" w:cs="宋体"/>
          <w:b/>
          <w:bCs/>
          <w:szCs w:val="21"/>
        </w:rPr>
        <w:t>、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DF1600、</w:t>
      </w:r>
      <w:r>
        <w:rPr>
          <w:rFonts w:ascii="宋体" w:hAnsi="宋体" w:cs="宋体"/>
          <w:b/>
          <w:bCs/>
          <w:szCs w:val="21"/>
        </w:rPr>
        <w:t>DF-2000</w:t>
      </w:r>
      <w:r>
        <w:rPr>
          <w:rFonts w:hint="eastAsia" w:ascii="宋体" w:hAnsi="宋体" w:cs="宋体"/>
          <w:b/>
          <w:bCs/>
          <w:szCs w:val="21"/>
        </w:rPr>
        <w:t>型</w:t>
      </w: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射线荧光光谱仪；</w:t>
      </w:r>
      <w:r>
        <w:rPr>
          <w:rFonts w:ascii="宋体" w:hAnsi="宋体" w:cs="宋体"/>
          <w:b/>
          <w:bCs/>
          <w:szCs w:val="21"/>
        </w:rPr>
        <w:t>DF3000</w:t>
      </w:r>
      <w:r>
        <w:rPr>
          <w:rFonts w:hint="eastAsia" w:ascii="宋体" w:hAnsi="宋体" w:cs="宋体"/>
          <w:b/>
          <w:bCs/>
          <w:szCs w:val="21"/>
        </w:rPr>
        <w:t>粮食检测仪、</w:t>
      </w:r>
      <w:r>
        <w:rPr>
          <w:rFonts w:ascii="宋体" w:hAnsi="宋体" w:cs="宋体"/>
          <w:b/>
          <w:bCs/>
          <w:szCs w:val="21"/>
        </w:rPr>
        <w:t>DF4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0</w:t>
      </w:r>
      <w:r>
        <w:rPr>
          <w:rFonts w:ascii="宋体" w:hAnsi="宋体" w:cs="宋体"/>
          <w:b/>
          <w:bCs/>
          <w:szCs w:val="21"/>
        </w:rPr>
        <w:t>0</w:t>
      </w:r>
      <w:r>
        <w:rPr>
          <w:rFonts w:ascii="宋体" w:cs="宋体"/>
          <w:b/>
          <w:bCs/>
          <w:szCs w:val="21"/>
        </w:rPr>
        <w:t>0</w:t>
      </w:r>
      <w:r>
        <w:rPr>
          <w:rFonts w:hint="eastAsia" w:ascii="宋体" w:hAnsi="宋体" w:cs="宋体"/>
          <w:b/>
          <w:bCs/>
          <w:szCs w:val="21"/>
        </w:rPr>
        <w:t>土壤检测仪、</w:t>
      </w:r>
      <w:r>
        <w:rPr>
          <w:rFonts w:ascii="宋体" w:hAnsi="宋体" w:cs="宋体"/>
          <w:b/>
          <w:bCs/>
          <w:szCs w:val="21"/>
        </w:rPr>
        <w:t>DF6000</w:t>
      </w:r>
      <w:r>
        <w:rPr>
          <w:rFonts w:hint="eastAsia" w:ascii="宋体" w:hAnsi="宋体" w:cs="宋体"/>
          <w:b/>
          <w:bCs/>
          <w:szCs w:val="21"/>
        </w:rPr>
        <w:t>测硫仪；</w:t>
      </w:r>
      <w:r>
        <w:rPr>
          <w:rFonts w:ascii="宋体" w:hAnsi="宋体" w:cs="宋体"/>
          <w:b/>
          <w:bCs/>
          <w:szCs w:val="21"/>
        </w:rPr>
        <w:t>ICP-OES</w:t>
      </w:r>
      <w:r>
        <w:rPr>
          <w:rFonts w:hint="eastAsia" w:ascii="宋体" w:hAnsi="宋体" w:cs="宋体"/>
          <w:b/>
          <w:bCs/>
          <w:szCs w:val="21"/>
        </w:rPr>
        <w:t>和</w:t>
      </w:r>
      <w:r>
        <w:rPr>
          <w:rFonts w:ascii="宋体" w:hAnsi="宋体" w:cs="宋体"/>
          <w:b/>
          <w:bCs/>
          <w:szCs w:val="21"/>
        </w:rPr>
        <w:t>LIBS</w:t>
      </w:r>
      <w:r>
        <w:rPr>
          <w:rFonts w:hint="eastAsia" w:ascii="宋体" w:hAnsi="宋体" w:cs="宋体"/>
          <w:b/>
          <w:bCs/>
          <w:szCs w:val="21"/>
        </w:rPr>
        <w:t>光谱仪等四系列</w:t>
      </w:r>
      <w:r>
        <w:rPr>
          <w:rFonts w:ascii="宋体" w:hAnsi="宋体" w:cs="宋体"/>
          <w:b/>
          <w:bCs/>
          <w:szCs w:val="21"/>
        </w:rPr>
        <w:t>20</w:t>
      </w:r>
      <w:r>
        <w:rPr>
          <w:rFonts w:hint="eastAsia" w:ascii="宋体" w:hAnsi="宋体" w:cs="宋体"/>
          <w:b/>
          <w:bCs/>
          <w:szCs w:val="21"/>
        </w:rPr>
        <w:t>多种型号产品，并实现系列化生产，年生产能力</w:t>
      </w:r>
      <w:r>
        <w:rPr>
          <w:rFonts w:ascii="宋体" w:hAnsi="宋体" w:cs="宋体"/>
          <w:b/>
          <w:bCs/>
          <w:szCs w:val="21"/>
        </w:rPr>
        <w:t>1000</w:t>
      </w:r>
      <w:r>
        <w:rPr>
          <w:rFonts w:hint="eastAsia" w:ascii="宋体" w:hAnsi="宋体" w:cs="宋体"/>
          <w:b/>
          <w:bCs/>
          <w:szCs w:val="21"/>
        </w:rPr>
        <w:t>台以上，跃居为光谱仪行业的领军企业。</w:t>
      </w:r>
      <w:r>
        <w:rPr>
          <w:rFonts w:hint="eastAsia" w:ascii="宋体" w:hAnsi="宋体" w:cs="宋体"/>
          <w:szCs w:val="21"/>
        </w:rPr>
        <w:t>公司产品采用了</w:t>
      </w:r>
      <w:r>
        <w:rPr>
          <w:rFonts w:ascii="宋体" w:hAnsi="宋体" w:cs="宋体"/>
          <w:szCs w:val="21"/>
        </w:rPr>
        <w:t>30</w:t>
      </w:r>
      <w:r>
        <w:rPr>
          <w:rFonts w:hint="eastAsia" w:ascii="宋体" w:hAnsi="宋体" w:cs="宋体"/>
          <w:szCs w:val="21"/>
        </w:rPr>
        <w:t>余项自主研发的专利技术，系列产品中多项技术填补国内外空白。</w:t>
      </w:r>
      <w:r>
        <w:pict>
          <v:shape id="_x0000_i1034" o:spt="75" type="#_x0000_t75" style="height:157.3pt;width:489.4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公司现拥有</w:t>
      </w:r>
      <w:r>
        <w:rPr>
          <w:rFonts w:ascii="宋体" w:hAnsi="宋体" w:cs="宋体"/>
          <w:szCs w:val="21"/>
        </w:rPr>
        <w:t>170</w:t>
      </w:r>
      <w:r>
        <w:rPr>
          <w:rFonts w:hint="eastAsia" w:ascii="宋体" w:hAnsi="宋体" w:cs="宋体"/>
          <w:szCs w:val="21"/>
        </w:rPr>
        <w:t>余名员工，</w:t>
      </w:r>
      <w:r>
        <w:rPr>
          <w:rFonts w:ascii="宋体" w:hAnsi="宋体" w:cs="宋体"/>
          <w:szCs w:val="21"/>
        </w:rPr>
        <w:t>80%</w:t>
      </w:r>
      <w:r>
        <w:rPr>
          <w:rFonts w:hint="eastAsia" w:ascii="宋体" w:hAnsi="宋体" w:cs="宋体"/>
          <w:szCs w:val="21"/>
        </w:rPr>
        <w:t>以上员工本科及以上学历，硕、博士学位人员占员工总数</w:t>
      </w:r>
      <w:r>
        <w:rPr>
          <w:rFonts w:ascii="宋体" w:hAnsi="宋体" w:cs="宋体"/>
          <w:szCs w:val="21"/>
        </w:rPr>
        <w:t>10%</w:t>
      </w:r>
      <w:r>
        <w:rPr>
          <w:rFonts w:hint="eastAsia" w:ascii="宋体" w:hAnsi="宋体" w:cs="宋体"/>
          <w:szCs w:val="21"/>
        </w:rPr>
        <w:t>以上。公司拥有省级光谱仪及核心部件研发工程技术中心，牵头创办产业创新战略联盟，拥有一支包含长江学者、国家千人计划人才、省泰山学者等专家、教授、高级工程技术人员为带头人的科研队伍。相继开发了离子刻蚀光栅、光电倍增管；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射线管生产线</w:t>
      </w:r>
      <w:r>
        <w:rPr>
          <w:rFonts w:ascii="宋体" w:hAnsi="宋体" w:cs="宋体"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月正式投入生产。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东仪光电产业技术研究院；先后与多所高校展开合作成立了：清华大学博士实习基地、中国海洋大学研究生实习基地、</w:t>
      </w:r>
      <w:r>
        <w:rPr>
          <w:rFonts w:hint="eastAsia"/>
        </w:rPr>
        <w:t>烟台</w:t>
      </w:r>
      <w:r>
        <w:t>-</w:t>
      </w:r>
      <w:r>
        <w:rPr>
          <w:rFonts w:hint="eastAsia"/>
        </w:rPr>
        <w:t>电子科大成果转移转化中心、山东省光谱仪及核心部件产业创新联盟（包括清华大学、中国科大、中科院等</w:t>
      </w:r>
      <w:r>
        <w:t>23</w:t>
      </w:r>
      <w:r>
        <w:rPr>
          <w:rFonts w:hint="eastAsia"/>
        </w:rPr>
        <w:t>家单位）、鲁东大学烟台东仪研究生培养及就业实习基地。</w:t>
      </w:r>
      <w:r>
        <w:pict>
          <v:shape id="_x0000_i1035" o:spt="75" type="#_x0000_t75" style="height:250.2pt;width:501.3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为了推进光谱分析仪器事业发展，公司制定长远发展规划，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年在国家高新区注册“山东东仪光电仪器有限公司”，购置土地</w:t>
      </w:r>
      <w:r>
        <w:rPr>
          <w:rFonts w:ascii="宋体" w:hAnsi="宋体" w:cs="宋体"/>
          <w:szCs w:val="21"/>
        </w:rPr>
        <w:t>45.8</w:t>
      </w:r>
      <w:r>
        <w:rPr>
          <w:rFonts w:hint="eastAsia" w:ascii="宋体" w:hAnsi="宋体" w:cs="宋体"/>
          <w:szCs w:val="21"/>
        </w:rPr>
        <w:t>亩，建设了光电产业园区和共用科研创新平台，进军</w:t>
      </w:r>
      <w:r>
        <w:rPr>
          <w:rFonts w:ascii="宋体" w:hAnsi="宋体" w:cs="宋体"/>
          <w:szCs w:val="21"/>
        </w:rPr>
        <w:t>21</w:t>
      </w:r>
      <w:r>
        <w:rPr>
          <w:rFonts w:hint="eastAsia" w:ascii="宋体" w:hAnsi="宋体" w:cs="宋体"/>
          <w:szCs w:val="21"/>
        </w:rPr>
        <w:t>世纪最大的产业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光电产业。项目总投资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亿元，总建筑面积为</w:t>
      </w:r>
      <w:r>
        <w:rPr>
          <w:rFonts w:ascii="宋体" w:hAnsi="宋体" w:cs="宋体"/>
          <w:szCs w:val="21"/>
        </w:rPr>
        <w:t>57700m2</w:t>
      </w:r>
      <w:r>
        <w:rPr>
          <w:rFonts w:hint="eastAsia" w:ascii="宋体" w:hAnsi="宋体" w:cs="宋体"/>
          <w:szCs w:val="21"/>
        </w:rPr>
        <w:t>，该建筑群包括“光栅刻划实验室”、“实验中心”、“光电部件研发平台”、“光谱仪研发工程中心”，以及</w:t>
      </w: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条仪器、光电部件以及锂离子电池材料生产线，目前一期工程</w:t>
      </w:r>
      <w:r>
        <w:rPr>
          <w:rFonts w:ascii="宋体" w:hAnsi="宋体" w:cs="宋体"/>
          <w:szCs w:val="21"/>
        </w:rPr>
        <w:t>27410m2</w:t>
      </w:r>
      <w:r>
        <w:rPr>
          <w:rFonts w:hint="eastAsia" w:ascii="宋体" w:hAnsi="宋体" w:cs="宋体"/>
          <w:szCs w:val="21"/>
        </w:rPr>
        <w:t>已经竣工。进驻园区优质企业年已达到十家。</w:t>
      </w:r>
    </w:p>
    <w:p>
      <w:pPr>
        <w:spacing w:before="156" w:beforeLines="50" w:after="156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未来十年将打造集光电材料、光电部件、半导体芯片、真空部件和测量装置、仪器仪表、医疗设备、环保检测设备、软件开发等高科技产业集群。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【应用领域】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直读光谱仪主要应用于冶金、机械、科研、商检、汽车、化工、造船、电力、航空航天、核电等行业，</w:t>
      </w:r>
      <w:r>
        <w:rPr>
          <w:rFonts w:hint="eastAsia" w:ascii="宋体" w:hAnsi="宋体" w:cs="宋体"/>
          <w:szCs w:val="21"/>
        </w:rPr>
        <w:t>能对各种金属材料进行准确的化学成分定量分析。是金属材料质量成本控制、新材料研究开发不可缺少的关键设备。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X</w:t>
      </w:r>
      <w:r>
        <w:rPr>
          <w:rFonts w:hint="eastAsia" w:ascii="宋体" w:hAnsi="宋体" w:cs="宋体"/>
          <w:b/>
          <w:bCs/>
          <w:szCs w:val="21"/>
        </w:rPr>
        <w:t>荧光光谱仪适用于金属、水泥、矿石、炉渣、耐火材料、镀层检测、钛白粉、考古研究、金银等行业中的元素无损检验分析</w:t>
      </w:r>
      <w:r>
        <w:rPr>
          <w:rFonts w:hint="eastAsia" w:ascii="宋体" w:hAnsi="宋体" w:cs="宋体"/>
          <w:szCs w:val="21"/>
        </w:rPr>
        <w:t>，元素分析范围</w:t>
      </w:r>
      <w:r>
        <w:rPr>
          <w:rFonts w:ascii="宋体" w:hAnsi="宋体" w:cs="宋体"/>
          <w:szCs w:val="21"/>
        </w:rPr>
        <w:t>F-U</w:t>
      </w:r>
      <w:r>
        <w:rPr>
          <w:rFonts w:hint="eastAsia" w:ascii="宋体" w:hAnsi="宋体" w:cs="宋体"/>
          <w:szCs w:val="21"/>
        </w:rPr>
        <w:t>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手持式荧光光谱仪适用于金属合金分析、废旧金属回收、合金材料鉴别（</w:t>
      </w:r>
      <w:r>
        <w:rPr>
          <w:rFonts w:ascii="宋体" w:hAnsi="宋体" w:cs="宋体"/>
          <w:b/>
          <w:bCs/>
          <w:szCs w:val="21"/>
        </w:rPr>
        <w:t>PMI</w:t>
      </w:r>
      <w:r>
        <w:rPr>
          <w:rFonts w:hint="eastAsia" w:ascii="宋体" w:hAnsi="宋体" w:cs="宋体"/>
          <w:b/>
          <w:bCs/>
          <w:szCs w:val="21"/>
        </w:rPr>
        <w:t>）、生产制造控制、</w:t>
      </w:r>
      <w:r>
        <w:rPr>
          <w:rFonts w:ascii="宋体" w:hAnsi="宋体" w:cs="宋体"/>
          <w:b/>
          <w:bCs/>
          <w:szCs w:val="21"/>
        </w:rPr>
        <w:t>ROHS</w:t>
      </w:r>
      <w:r>
        <w:rPr>
          <w:rFonts w:hint="eastAsia" w:ascii="宋体" w:hAnsi="宋体" w:cs="宋体"/>
          <w:b/>
          <w:bCs/>
          <w:szCs w:val="21"/>
        </w:rPr>
        <w:t>筛选、地质勘探、采矿等领域。</w:t>
      </w:r>
    </w:p>
    <w:p>
      <w:pPr>
        <w:spacing w:before="156" w:beforeLines="50" w:after="156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【销售网络】</w:t>
      </w: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良好的信誉，先进的技术，稳定的质量，为东仪系列光谱仪的发展开辟了广阔的市场。公司产品已遍布全国</w:t>
      </w:r>
      <w:r>
        <w:rPr>
          <w:rFonts w:ascii="宋体" w:hAnsi="宋体" w:cs="宋体"/>
          <w:szCs w:val="21"/>
        </w:rPr>
        <w:t>26</w:t>
      </w:r>
      <w:r>
        <w:rPr>
          <w:rFonts w:hint="eastAsia" w:ascii="宋体" w:hAnsi="宋体" w:cs="宋体"/>
          <w:szCs w:val="21"/>
        </w:rPr>
        <w:t>个省份，销售服务网络已经覆盖全国，分别在湖北、西安、济南、河北、广州、江苏、新疆、重庆、沈阳等地以及韩国设立了</w:t>
      </w:r>
      <w:r>
        <w:rPr>
          <w:rFonts w:ascii="宋体" w:hAnsi="宋体" w:cs="宋体"/>
          <w:szCs w:val="21"/>
        </w:rPr>
        <w:t>17</w:t>
      </w:r>
      <w:r>
        <w:rPr>
          <w:rFonts w:hint="eastAsia" w:ascii="宋体" w:hAnsi="宋体" w:cs="宋体"/>
          <w:szCs w:val="21"/>
        </w:rPr>
        <w:t>个销售服务中心，许多知名企业及科研院所、大专院校均已采购我公司产品。目前产品已经出口到韩国、俄罗斯、哈萨克斯坦、巴基斯坦、越南、埃塞俄比亚、缅甸、孟加拉、沙特阿拉伯、阿尔及利亚</w:t>
      </w:r>
      <w:r>
        <w:rPr>
          <w:rFonts w:hint="eastAsia" w:ascii="宋体" w:hAnsi="宋体" w:cs="宋体"/>
          <w:szCs w:val="21"/>
          <w:lang w:eastAsia="zh-CN"/>
        </w:rPr>
        <w:t>、印度尼西亚、菲律宾</w:t>
      </w:r>
      <w:r>
        <w:rPr>
          <w:rFonts w:hint="eastAsia" w:ascii="宋体" w:hAnsi="宋体" w:cs="宋体"/>
          <w:szCs w:val="21"/>
        </w:rPr>
        <w:t>等</w:t>
      </w:r>
      <w:r>
        <w:rPr>
          <w:rFonts w:hint="eastAsia" w:ascii="宋体" w:hAnsi="宋体" w:cs="宋体"/>
          <w:szCs w:val="21"/>
          <w:lang w:eastAsia="zh-CN"/>
        </w:rPr>
        <w:t>三</w:t>
      </w:r>
      <w:r>
        <w:rPr>
          <w:rFonts w:hint="eastAsia" w:ascii="宋体" w:hAnsi="宋体" w:cs="宋体"/>
          <w:szCs w:val="21"/>
        </w:rPr>
        <w:t>十余个国家，东仪系列光谱仪正逐步走向国际市场。</w:t>
      </w:r>
    </w:p>
    <w:p>
      <w:pPr>
        <w:pStyle w:val="2"/>
      </w:pPr>
      <w:r>
        <w:pict>
          <v:shape id="_x0000_i1036" o:spt="75" alt="南开大学" type="#_x0000_t75" style="height:103.35pt;width:104.3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37" o:spt="75" alt="山东大学" type="#_x0000_t75" style="height:106.25pt;width:106.25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38" o:spt="75" alt="新疆昌吉学院" type="#_x0000_t75" style="height:109pt;width:111.5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39" o:spt="75" alt="长春工程学院" type="#_x0000_t75" style="height:106.1pt;width:109.6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szCs w:val="21"/>
        </w:rPr>
      </w:pPr>
      <w:r>
        <w:pict>
          <v:shape id="_x0000_i1040" o:spt="75" alt="中国钢铁研究总院" type="#_x0000_t75" style="height:86.55pt;width:98.65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pict>
          <v:shape id="_x0000_i1041" o:spt="75" alt="北京首钢集团" type="#_x0000_t75" style="height:95.05pt;width:104.15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  <w:r>
        <w:pict>
          <v:shape id="_x0000_i1042" o:spt="75" alt="中车集团" type="#_x0000_t75" style="height:57pt;width:113.3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  <w:r>
        <w:pict>
          <v:shape id="_x0000_i1043" o:spt="75" alt="武汉钢铁重工集团" type="#_x0000_t75" style="height:76.5pt;width:141.15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 </w:t>
      </w: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【发展历程，取得成果】</w:t>
      </w:r>
    </w:p>
    <w:p>
      <w:pPr>
        <w:pStyle w:val="2"/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bCs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公司于</w:t>
      </w:r>
      <w:r>
        <w:rPr>
          <w:rFonts w:ascii="宋体" w:hAnsi="宋体" w:cs="宋体"/>
          <w:szCs w:val="21"/>
        </w:rPr>
        <w:t>2003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月</w:t>
      </w:r>
      <w:r>
        <w:rPr>
          <w:rFonts w:ascii="宋体" w:hAnsi="宋体" w:cs="宋体"/>
          <w:szCs w:val="21"/>
        </w:rPr>
        <w:t>13</w:t>
      </w:r>
      <w:r>
        <w:rPr>
          <w:rFonts w:hint="eastAsia" w:ascii="宋体" w:hAnsi="宋体" w:cs="宋体"/>
          <w:szCs w:val="21"/>
        </w:rPr>
        <w:t>日取得计量器具样机试验合格证书；</w:t>
      </w:r>
      <w:r>
        <w:rPr>
          <w:rFonts w:ascii="宋体" w:hAnsi="宋体" w:cs="宋体"/>
          <w:szCs w:val="21"/>
        </w:rPr>
        <w:t>2004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月获得制造计量器具许可证；</w:t>
      </w:r>
      <w:r>
        <w:rPr>
          <w:rFonts w:ascii="宋体" w:hAnsi="宋体" w:cs="宋体"/>
          <w:szCs w:val="21"/>
        </w:rPr>
        <w:t>2006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9</w:t>
      </w:r>
      <w:r>
        <w:rPr>
          <w:rFonts w:hint="eastAsia" w:ascii="宋体" w:hAnsi="宋体" w:cs="宋体"/>
          <w:szCs w:val="21"/>
        </w:rPr>
        <w:t>月通过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2000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10</w:t>
      </w:r>
      <w:r>
        <w:rPr>
          <w:rFonts w:hint="eastAsia" w:ascii="宋体" w:hAnsi="宋体" w:cs="宋体"/>
          <w:szCs w:val="21"/>
        </w:rPr>
        <w:t>月公司通过</w:t>
      </w:r>
      <w:r>
        <w:rPr>
          <w:rFonts w:ascii="宋体" w:hAnsi="宋体" w:cs="宋体"/>
          <w:szCs w:val="21"/>
        </w:rPr>
        <w:t>ISO9001</w:t>
      </w:r>
      <w:r>
        <w:rPr>
          <w:rFonts w:hint="eastAsia" w:ascii="宋体" w:hAnsi="宋体" w:cs="宋体"/>
          <w:szCs w:val="21"/>
        </w:rPr>
        <w:t>：</w:t>
      </w:r>
      <w:r>
        <w:rPr>
          <w:rFonts w:ascii="宋体" w:hAnsi="宋体" w:cs="宋体"/>
          <w:szCs w:val="21"/>
        </w:rPr>
        <w:t>2008</w:t>
      </w:r>
      <w:r>
        <w:rPr>
          <w:rFonts w:hint="eastAsia" w:ascii="宋体" w:hAnsi="宋体" w:cs="宋体"/>
          <w:szCs w:val="21"/>
        </w:rPr>
        <w:t>版质量管理体系认证；</w:t>
      </w:r>
      <w:r>
        <w:rPr>
          <w:rFonts w:ascii="宋体" w:hAnsi="宋体" w:cs="宋体"/>
          <w:szCs w:val="21"/>
        </w:rPr>
        <w:t>2009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11</w:t>
      </w:r>
      <w:r>
        <w:rPr>
          <w:rFonts w:hint="eastAsia" w:ascii="宋体" w:hAnsi="宋体" w:cs="宋体"/>
          <w:szCs w:val="21"/>
        </w:rPr>
        <w:t>月公司取得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型式批准证书；</w:t>
      </w:r>
      <w:r>
        <w:rPr>
          <w:rFonts w:ascii="宋体" w:hAnsi="宋体" w:cs="宋体"/>
          <w:szCs w:val="21"/>
        </w:rPr>
        <w:t>2010</w:t>
      </w:r>
      <w:r>
        <w:rPr>
          <w:rFonts w:hint="eastAsia" w:ascii="宋体" w:hAnsi="宋体" w:cs="宋体"/>
          <w:szCs w:val="21"/>
        </w:rPr>
        <w:t>年公司与清华大学合作投建离子刻蚀光栅产线；</w:t>
      </w:r>
      <w:r>
        <w:rPr>
          <w:rFonts w:ascii="宋体" w:hAnsi="宋体" w:cs="宋体"/>
          <w:szCs w:val="21"/>
        </w:rPr>
        <w:t>2011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多基体直读光谱仪被山东省经信委列为“山东省高端技术装备新产品推广目录（第一批）；</w:t>
      </w:r>
      <w:r>
        <w:rPr>
          <w:rFonts w:ascii="宋体" w:hAnsi="宋体" w:cs="宋体"/>
          <w:szCs w:val="21"/>
        </w:rPr>
        <w:t>2012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DF-200</w:t>
      </w:r>
      <w:r>
        <w:rPr>
          <w:rFonts w:hint="eastAsia" w:ascii="宋体" w:hAnsi="宋体" w:cs="宋体"/>
          <w:szCs w:val="21"/>
        </w:rPr>
        <w:t>直读光谱仪被山东省人民政府评为山东省科技进步二等奖；</w:t>
      </w:r>
      <w:r>
        <w:rPr>
          <w:rFonts w:ascii="宋体" w:hAnsi="宋体" w:cs="宋体"/>
          <w:szCs w:val="21"/>
        </w:rPr>
        <w:t>2013</w:t>
      </w:r>
      <w:r>
        <w:rPr>
          <w:rFonts w:hint="eastAsia" w:ascii="宋体" w:hAnsi="宋体" w:cs="宋体"/>
          <w:szCs w:val="21"/>
        </w:rPr>
        <w:t>年注册成立烟台东瑞软件公司，“组合式</w:t>
      </w:r>
      <w:r>
        <w:rPr>
          <w:rFonts w:ascii="宋体" w:hAnsi="宋体" w:cs="宋体"/>
          <w:szCs w:val="21"/>
        </w:rPr>
        <w:t>SA-LIBS</w:t>
      </w:r>
      <w:r>
        <w:rPr>
          <w:rFonts w:hint="eastAsia" w:ascii="宋体" w:hAnsi="宋体" w:cs="宋体"/>
          <w:szCs w:val="21"/>
        </w:rPr>
        <w:t>光谱分析系统”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获科技部国际合作专项；</w:t>
      </w:r>
      <w:r>
        <w:rPr>
          <w:rFonts w:ascii="宋体" w:hAnsi="宋体" w:cs="宋体"/>
          <w:szCs w:val="21"/>
        </w:rPr>
        <w:t>2014</w:t>
      </w:r>
      <w:r>
        <w:rPr>
          <w:rFonts w:hint="eastAsia" w:ascii="宋体" w:hAnsi="宋体" w:cs="宋体"/>
          <w:szCs w:val="21"/>
        </w:rPr>
        <w:t>年“</w:t>
      </w:r>
      <w:r>
        <w:rPr>
          <w:rFonts w:ascii="宋体" w:hAnsi="宋体" w:cs="宋体"/>
          <w:szCs w:val="21"/>
        </w:rPr>
        <w:t>X</w:t>
      </w:r>
      <w:r>
        <w:rPr>
          <w:rFonts w:hint="eastAsia" w:ascii="宋体" w:hAnsi="宋体" w:cs="宋体"/>
          <w:szCs w:val="21"/>
        </w:rPr>
        <w:t>射线</w:t>
      </w:r>
      <w:r>
        <w:rPr>
          <w:rFonts w:ascii="宋体" w:hAnsi="宋体" w:cs="宋体"/>
          <w:szCs w:val="21"/>
        </w:rPr>
        <w:t>DF-1000H</w:t>
      </w:r>
      <w:r>
        <w:rPr>
          <w:rFonts w:hint="eastAsia" w:ascii="宋体" w:hAnsi="宋体" w:cs="宋体"/>
          <w:szCs w:val="21"/>
        </w:rPr>
        <w:t>荧光光谱仪”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获得国家科技型中小企业技术创新项目；获批“山东省光谱仪示范工程技术研究中心”；</w:t>
      </w:r>
      <w:r>
        <w:rPr>
          <w:rFonts w:ascii="宋体" w:hAnsi="宋体" w:cs="宋体"/>
          <w:szCs w:val="21"/>
        </w:rPr>
        <w:t>2015</w:t>
      </w:r>
      <w:r>
        <w:rPr>
          <w:rFonts w:hint="eastAsia" w:ascii="宋体" w:hAnsi="宋体" w:cs="宋体"/>
          <w:szCs w:val="21"/>
        </w:rPr>
        <w:t>年成立“烟台东仪光电孵化器有限公司”；</w:t>
      </w:r>
      <w:r>
        <w:rPr>
          <w:rFonts w:ascii="宋体" w:hAnsi="宋体" w:cs="宋体"/>
          <w:szCs w:val="21"/>
        </w:rPr>
        <w:t>4</w:t>
      </w:r>
      <w:r>
        <w:rPr>
          <w:rFonts w:hint="eastAsia" w:ascii="宋体" w:hAnsi="宋体" w:cs="宋体"/>
          <w:szCs w:val="21"/>
        </w:rPr>
        <w:t>月新厂区区落成，投资</w:t>
      </w:r>
      <w:r>
        <w:rPr>
          <w:rFonts w:ascii="宋体" w:hAnsi="宋体" w:cs="宋体"/>
          <w:szCs w:val="21"/>
        </w:rPr>
        <w:t>6000</w:t>
      </w:r>
      <w:r>
        <w:rPr>
          <w:rFonts w:hint="eastAsia" w:ascii="宋体" w:hAnsi="宋体" w:cs="宋体"/>
          <w:szCs w:val="21"/>
        </w:rPr>
        <w:t>多万，历时二年的</w:t>
      </w:r>
      <w:r>
        <w:rPr>
          <w:rFonts w:ascii="宋体" w:hAnsi="宋体" w:cs="宋体"/>
          <w:szCs w:val="21"/>
        </w:rPr>
        <w:t>27300</w:t>
      </w:r>
      <w:r>
        <w:rPr>
          <w:rFonts w:hint="eastAsia" w:ascii="宋体" w:hAnsi="宋体" w:cs="宋体"/>
          <w:szCs w:val="21"/>
        </w:rPr>
        <w:t>平米工程竣工；</w:t>
      </w:r>
      <w:r>
        <w:rPr>
          <w:rFonts w:ascii="宋体" w:hAnsi="宋体" w:cs="宋体"/>
          <w:szCs w:val="21"/>
        </w:rPr>
        <w:t>2016</w:t>
      </w:r>
      <w:r>
        <w:rPr>
          <w:rFonts w:hint="eastAsia" w:ascii="宋体" w:hAnsi="宋体" w:cs="宋体"/>
          <w:szCs w:val="21"/>
        </w:rPr>
        <w:t>年成立“东仪光电产业技术研究院有限公司”；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月获科技部重大仪器专项</w:t>
      </w:r>
      <w:r>
        <w:rPr>
          <w:rFonts w:ascii="宋体" w:hAnsi="宋体" w:cs="宋体"/>
          <w:szCs w:val="21"/>
        </w:rPr>
        <w:t>SDD</w:t>
      </w:r>
      <w:r>
        <w:rPr>
          <w:rFonts w:hint="eastAsia" w:ascii="宋体" w:hAnsi="宋体" w:cs="宋体"/>
          <w:szCs w:val="21"/>
        </w:rPr>
        <w:t>探测器开发分课题的研发；</w:t>
      </w:r>
      <w:r>
        <w:rPr>
          <w:rFonts w:ascii="宋体" w:hAnsi="宋体" w:cs="宋体"/>
          <w:szCs w:val="21"/>
        </w:rPr>
        <w:t>12</w:t>
      </w:r>
      <w:r>
        <w:rPr>
          <w:rFonts w:hint="eastAsia" w:ascii="宋体" w:hAnsi="宋体" w:cs="宋体"/>
          <w:szCs w:val="21"/>
        </w:rPr>
        <w:t>月获批“泰山产业领军人才”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及“国家万人计划科技创业人才”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称号；验收科技部项目</w:t>
      </w: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项，山东省重大项目一项，取得辐射豁免及辐射认证；</w:t>
      </w:r>
      <w:r>
        <w:rPr>
          <w:rFonts w:ascii="宋体" w:hAnsi="宋体" w:cs="宋体"/>
          <w:szCs w:val="21"/>
        </w:rPr>
        <w:t>2017</w:t>
      </w:r>
      <w:r>
        <w:rPr>
          <w:rFonts w:hint="eastAsia" w:ascii="宋体" w:hAnsi="宋体" w:cs="宋体"/>
          <w:szCs w:val="21"/>
        </w:rPr>
        <w:t>年公司与成都电子科大烟台市政府三方联合成立了：电子科大</w:t>
      </w:r>
      <w:r>
        <w:rPr>
          <w:rFonts w:ascii="宋体" w:cs="宋体"/>
          <w:szCs w:val="21"/>
        </w:rPr>
        <w:t>-</w:t>
      </w:r>
      <w:r>
        <w:rPr>
          <w:rFonts w:hint="eastAsia" w:ascii="宋体" w:hAnsi="宋体" w:cs="宋体"/>
          <w:szCs w:val="21"/>
        </w:rPr>
        <w:t>东仪光电产业技术研究院；</w:t>
      </w:r>
      <w:r>
        <w:rPr>
          <w:rFonts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bCs/>
          <w:szCs w:val="21"/>
        </w:rPr>
        <w:t>年立项</w:t>
      </w:r>
      <w:r>
        <w:rPr>
          <w:rFonts w:ascii="宋体" w:hAnsi="宋体" w:cs="宋体"/>
          <w:bCs/>
          <w:szCs w:val="21"/>
        </w:rPr>
        <w:t>EMCCD</w:t>
      </w:r>
      <w:r>
        <w:rPr>
          <w:rFonts w:hint="eastAsia" w:ascii="宋体" w:hAnsi="宋体" w:cs="宋体"/>
          <w:bCs/>
          <w:szCs w:val="21"/>
        </w:rPr>
        <w:t>科技部重大专项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、</w:t>
      </w:r>
      <w:r>
        <w:rPr>
          <w:rFonts w:ascii="宋体" w:hAnsi="宋体" w:cs="宋体"/>
          <w:bCs/>
          <w:szCs w:val="21"/>
        </w:rPr>
        <w:t>SDD</w:t>
      </w:r>
      <w:r>
        <w:rPr>
          <w:rFonts w:hint="eastAsia" w:ascii="宋体" w:hAnsi="宋体" w:cs="宋体"/>
          <w:bCs/>
          <w:szCs w:val="21"/>
        </w:rPr>
        <w:t>科技部重大项目</w:t>
      </w:r>
      <w:r>
        <w:rPr>
          <w:rFonts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</w:rPr>
        <w:t>；</w:t>
      </w:r>
      <w:r>
        <w:rPr>
          <w:rFonts w:ascii="宋体" w:hAnsi="宋体" w:cs="宋体"/>
          <w:bCs/>
          <w:szCs w:val="21"/>
        </w:rPr>
        <w:t>2019</w:t>
      </w:r>
      <w:r>
        <w:rPr>
          <w:rFonts w:hint="eastAsia" w:ascii="宋体" w:hAnsi="宋体" w:cs="宋体"/>
          <w:bCs/>
          <w:szCs w:val="21"/>
        </w:rPr>
        <w:t>年立项山东省市厅</w:t>
      </w:r>
      <w:r>
        <w:rPr>
          <w:rFonts w:ascii="宋体" w:hAnsi="宋体" w:cs="宋体"/>
          <w:bCs/>
          <w:szCs w:val="21"/>
        </w:rPr>
        <w:t>CT</w:t>
      </w:r>
      <w:r>
        <w:rPr>
          <w:rFonts w:hint="eastAsia" w:ascii="宋体" w:hAnsi="宋体" w:cs="宋体"/>
          <w:bCs/>
          <w:szCs w:val="21"/>
        </w:rPr>
        <w:t>扫描部件点阵</w:t>
      </w:r>
      <w:r>
        <w:rPr>
          <w:rFonts w:ascii="宋体" w:hAnsi="宋体" w:cs="宋体"/>
          <w:bCs/>
          <w:szCs w:val="21"/>
        </w:rPr>
        <w:t xml:space="preserve">SDD </w:t>
      </w:r>
      <w:r>
        <w:rPr>
          <w:rFonts w:hint="eastAsia" w:ascii="宋体" w:hAnsi="宋体" w:cs="宋体"/>
          <w:bCs/>
          <w:szCs w:val="21"/>
        </w:rPr>
        <w:t>重大专项</w:t>
      </w:r>
      <w:r>
        <w:rPr>
          <w:rFonts w:hint="eastAsia" w:ascii="宋体" w:hAnsi="宋体" w:cs="宋体"/>
          <w:bCs/>
          <w:szCs w:val="21"/>
          <w:lang w:eastAsia="zh-CN"/>
        </w:rPr>
        <w:t>。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_x0000_s1028" o:spid="_x0000_s1028" o:spt="75" type="#_x0000_t75" style="position:absolute;left:0pt;margin-left:287.9pt;margin-top:36.75pt;height:160.7pt;width:166.8pt;z-index:251705344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  <w:r>
        <w:rPr>
          <w:rFonts w:hint="eastAsia" w:ascii="宋体" w:hAnsi="宋体" w:cs="宋体"/>
          <w:b/>
          <w:bCs w:val="0"/>
          <w:sz w:val="28"/>
          <w:szCs w:val="28"/>
          <w:lang w:eastAsia="zh-CN"/>
        </w:rPr>
        <w:t>创始人：赵珍阳</w: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文本框 6" o:spid="_x0000_s1029" o:spt="202" type="#_x0000_t202" style="position:absolute;left:0pt;margin-left:16.5pt;margin-top:2.45pt;height:357.3pt;width:238.3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赵珍阳，博士、正高级工程师。烟台市人大代表，中国仪器仪表协会分析仪器分会委员，民建高新区总支主委。</w:t>
                  </w:r>
                </w:p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科技部创新创业人才, 国家“万人计划”科技创业领军人才，山东省泰山产业科技创业类领军人才；长白山域外特聘领军人才、市优秀科技创新团队领衔专家。</w:t>
                  </w:r>
                </w:p>
                <w:p>
                  <w:pPr>
                    <w:pStyle w:val="25"/>
                    <w:numPr>
                      <w:ilvl w:val="0"/>
                      <w:numId w:val="0"/>
                    </w:numPr>
                    <w:kinsoku/>
                    <w:spacing w:line="312" w:lineRule="auto"/>
                    <w:jc w:val="left"/>
                    <w:textAlignment w:val="baseline"/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</w:pPr>
                  <w:r>
                    <w:rPr>
                      <w:rFonts w:hint="eastAsia"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  <w:lang w:val="en-US" w:eastAsia="zh-CN"/>
                    </w:rPr>
                    <w:t>▶</w:t>
                  </w:r>
                  <w:r>
                    <w:rPr>
                      <w:rFonts w:ascii="微软雅黑" w:eastAsia="微软雅黑" w:hAnsiTheme="minorBidi"/>
                      <w:color w:val="000000" w:themeColor="text1"/>
                      <w:kern w:val="24"/>
                      <w:sz w:val="24"/>
                      <w:szCs w:val="24"/>
                    </w:rPr>
                    <w:t>获得省科技进步二等奖一项，市科技进步三等奖2项、市创新驱动成果奖1项、省机械工业协会一等奖1项，授权发明专利8个，发表论文18篇。</w:t>
                  </w:r>
                </w:p>
              </w:txbxContent>
            </v:textbox>
          </v:shape>
        </w:pic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  <w:r>
        <w:pict>
          <v:shape id="_x0000_s1030" o:spid="_x0000_s1030" o:spt="75" type="#_x0000_t75" style="position:absolute;left:0pt;margin-left:289.45pt;margin-top:21.1pt;height:183.5pt;width:166.75pt;z-index:251704320;mso-width-relative:page;mso-height-relative:page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pStyle w:val="2"/>
        <w:jc w:val="left"/>
        <w:rPr>
          <w:rFonts w:hint="eastAsia" w:ascii="宋体" w:hAnsi="宋体" w:cs="宋体"/>
          <w:b/>
          <w:bCs w:val="0"/>
          <w:sz w:val="28"/>
          <w:szCs w:val="28"/>
          <w:lang w:eastAsia="zh-CN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 w:ascii="宋体" w:hAnsi="宋体" w:cs="宋体"/>
          <w:b/>
          <w:bCs/>
          <w:szCs w:val="21"/>
          <w:lang w:eastAsia="zh-CN"/>
        </w:rPr>
        <w:t>研发平台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spacing w:before="156" w:beforeLines="50" w:after="156" w:afterLines="50" w:line="360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联合烟台市政府、电子科技大学成立了“电子科大-东仪光电产业技术研究院" 联合烟台核电研发中心及西北工大成立了”辐射探测与加固技术研究院"科技厅认定的“光谱仪及核心部件研发工程技术中心”省经信委认定的“- 企业一技术中心”与电子科技大学、清华大学、中科院、中国科技大学、山东大学等合作关系,牵头创办”高端光谱仪及核心部件产业技术创新战略联盟”</w:t>
      </w: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实验室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与电子科大合作光电实验室、光学实验室、第三方检测实验室</w:t>
      </w: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rPr>
          <w:rFonts w:hint="eastAsia" w:ascii="宋体" w:hAnsi="宋体" w:cs="宋体"/>
          <w:b/>
          <w:bCs/>
          <w:szCs w:val="21"/>
        </w:rPr>
      </w:pPr>
    </w:p>
    <w:p>
      <w:pPr>
        <w:ind w:firstLine="42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【</w:t>
      </w:r>
      <w:r>
        <w:rPr>
          <w:rFonts w:hint="eastAsia"/>
          <w:b/>
          <w:bCs/>
          <w:lang w:val="en-US" w:eastAsia="zh-CN"/>
        </w:rPr>
        <w:t>领导关怀</w:t>
      </w:r>
      <w:r>
        <w:rPr>
          <w:rFonts w:hint="eastAsia" w:ascii="宋体" w:hAnsi="宋体" w:cs="宋体"/>
          <w:b/>
          <w:bCs/>
          <w:szCs w:val="21"/>
        </w:rPr>
        <w:t>】</w:t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w:pict>
          <v:shape id="_x0000_s1031" o:spid="_x0000_s1031" o:spt="75" type="#_x0000_t75" style="position:absolute;left:0pt;margin-left:14.75pt;margin-top:10.95pt;height:132.45pt;width:178.7pt;z-index:251695104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  <w:r>
        <w:pict>
          <v:shape id="图片 18" o:spid="_x0000_s1032" o:spt="75" type="#_x0000_t75" style="position:absolute;left:0pt;margin-left:239.3pt;margin-top:11.9pt;height:136.05pt;width:184.2pt;z-index:251702272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</w:p>
    <w:p>
      <w:pPr>
        <w:pStyle w:val="2"/>
        <w:rPr>
          <w:rFonts w:hint="eastAsia" w:ascii="宋体" w:hAnsi="宋体" w:cs="宋体"/>
          <w:b/>
          <w:bCs/>
          <w:szCs w:val="21"/>
        </w:rPr>
      </w:pPr>
    </w:p>
    <w:p>
      <w:pPr>
        <w:pStyle w:val="2"/>
        <w:rPr>
          <w:rFonts w:hint="eastAsia" w:ascii="宋体" w:hAnsi="宋体" w:cs="宋体"/>
          <w:b/>
          <w:bCs/>
          <w:szCs w:val="21"/>
        </w:rPr>
      </w:pPr>
      <w:r>
        <w:pict>
          <v:shape id="_x0000_s1033" o:spid="_x0000_s1033" o:spt="202" type="#_x0000_t202" style="position:absolute;left:0pt;margin-left:11.45pt;margin-top:224.6pt;height:50.85pt;width:174.7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  <w:r>
        <w:pict>
          <v:shape id="文本框 16" o:spid="_x0000_s1034" o:spt="202" type="#_x0000_t202" style="position:absolute;left:0pt;margin-left:20.5pt;margin-top:485.35pt;height:29.05pt;width:163.7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  <w:r>
        <w:pict>
          <v:shape id="文本框 17" o:spid="_x0000_s1035" o:spt="202" type="#_x0000_t202" style="position:absolute;left:0pt;margin-left:316pt;margin-top:485.65pt;height:29.05pt;width:206.4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8"/>
                    <w:kinsoku/>
                    <w:ind w:left="0"/>
                    <w:jc w:val="left"/>
                  </w:pPr>
                </w:p>
              </w:txbxContent>
            </v:textbox>
          </v:shape>
        </w:pict>
      </w:r>
    </w:p>
    <w:p>
      <w:pPr>
        <w:pStyle w:val="2"/>
      </w:pPr>
    </w:p>
    <w:p>
      <w:pPr>
        <w:pStyle w:val="24"/>
        <w:jc w:val="center"/>
      </w:pPr>
    </w:p>
    <w:p>
      <w:pPr>
        <w:pStyle w:val="24"/>
        <w:jc w:val="center"/>
      </w:pPr>
    </w:p>
    <w:p>
      <w:pPr>
        <w:pStyle w:val="24"/>
        <w:jc w:val="center"/>
      </w:pPr>
    </w:p>
    <w:p>
      <w:pPr>
        <w:pStyle w:val="24"/>
        <w:jc w:val="center"/>
      </w:pPr>
    </w:p>
    <w:p>
      <w:pPr>
        <w:pStyle w:val="24"/>
        <w:jc w:val="center"/>
      </w:pPr>
    </w:p>
    <w:p>
      <w:pPr>
        <w:pStyle w:val="24"/>
        <w:jc w:val="center"/>
      </w:pPr>
    </w:p>
    <w:p>
      <w:pPr>
        <w:pStyle w:val="24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pict>
          <v:shape id="_x0000_i1044" o:spt="75" alt="IMG_0512" type="#_x0000_t75" style="height:141.75pt;width:178.3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/>
          <w:lang w:val="en-US" w:eastAsia="zh-CN"/>
        </w:rPr>
        <w:t xml:space="preserve">         </w:t>
      </w:r>
      <w:r>
        <w:pict>
          <v:shape id="_x0000_i1045" o:spt="75" type="#_x0000_t75" style="height:141.4pt;width:181.5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>
      <w:pPr>
        <w:pStyle w:val="24"/>
        <w:jc w:val="center"/>
      </w:pPr>
      <w:r>
        <w:rPr>
          <w:rFonts w:hint="eastAsia"/>
          <w:lang w:val="en-US" w:eastAsia="zh-CN"/>
        </w:rPr>
        <w:t xml:space="preserve">    </w:t>
      </w: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</w:p>
    <w:p>
      <w:pPr>
        <w:spacing w:line="360" w:lineRule="auto"/>
        <w:jc w:val="center"/>
        <w:rPr>
          <w:rFonts w:ascii="宋体"/>
          <w:b/>
          <w:sz w:val="24"/>
        </w:rPr>
      </w:pPr>
      <w:r>
        <w:rPr>
          <w:rFonts w:ascii="宋体" w:hAnsi="宋体"/>
          <w:b/>
          <w:sz w:val="36"/>
          <w:szCs w:val="36"/>
        </w:rPr>
        <w:t>DF-660</w:t>
      </w:r>
      <w:r>
        <w:rPr>
          <w:rFonts w:hint="eastAsia" w:ascii="宋体" w:hAnsi="宋体"/>
          <w:b/>
          <w:sz w:val="36"/>
          <w:szCs w:val="36"/>
        </w:rPr>
        <w:t>型直读光谱仪简介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DF-660</w:t>
      </w:r>
      <w:r>
        <w:rPr>
          <w:rFonts w:hint="eastAsia" w:ascii="宋体" w:hAnsi="宋体" w:cs="宋体"/>
          <w:szCs w:val="21"/>
        </w:rPr>
        <w:t>型火花直读光谱仪是我公司自行研发的新型光谱仪，基于平场光栅和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实现光谱分析，真正做到了全谱测量，一键描迹，深入研究了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对光学谱线积分算法和积分方式；采用了国内外最先进的制造技术和优质部件，突出体现了仪器使用的稳定、方便、快捷的特点，主要性能指标达到国内外同类产品的先进水平，为冶金、铸造、机械加工制造行业的产品质量控制提供了可靠保证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DF-660</w:t>
      </w:r>
      <w:r>
        <w:rPr>
          <w:rFonts w:hint="eastAsia" w:ascii="宋体" w:hAnsi="宋体" w:cs="宋体"/>
          <w:szCs w:val="21"/>
        </w:rPr>
        <w:t>型火花直读光谱仪光学系统采用平场光栅，分析谱线衍射到一个焦平面上，这样就避免的直线与圆弧的近似问题提高了分析精度，且平场光栅的紫外波长效率高，有效提高了仪器的紫外波长分析能力；采用国外知名厂家的平场光栅和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，质量保证，稳定度高，无衰减。</w:t>
      </w: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 w:cs="宋体"/>
          <w:szCs w:val="21"/>
        </w:rPr>
      </w:pP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可采集到波长在</w:t>
      </w:r>
      <w:r>
        <w:rPr>
          <w:rFonts w:ascii="宋体" w:hAnsi="宋体" w:cs="宋体"/>
          <w:szCs w:val="21"/>
        </w:rPr>
        <w:t>200nm</w:t>
      </w:r>
      <w:r>
        <w:rPr>
          <w:rFonts w:hint="eastAsia" w:ascii="宋体" w:hAnsi="宋体" w:cs="宋体"/>
          <w:szCs w:val="21"/>
        </w:rPr>
        <w:t>以下的元素谱线，使仪器可以测量短波元素。</w:t>
      </w:r>
    </w:p>
    <w:p>
      <w:pPr>
        <w:autoSpaceDE w:val="0"/>
        <w:autoSpaceDN w:val="0"/>
        <w:ind w:right="-960" w:firstLine="470" w:firstLineChars="196"/>
        <w:textAlignment w:val="bottom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spacing w:line="400" w:lineRule="exact"/>
        <w:rPr>
          <w:rFonts w:ascii="宋体"/>
          <w:kern w:val="0"/>
          <w:sz w:val="24"/>
        </w:rPr>
      </w:pPr>
      <w:r>
        <w:pict>
          <v:shape id="图片 13" o:spid="_x0000_s1026" o:spt="75" type="#_x0000_t75" style="position:absolute;left:0pt;margin-left:234pt;margin-top:6.8pt;height:296.4pt;width:210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square"/>
          </v:shape>
        </w:pict>
      </w:r>
      <w:r>
        <w:pict>
          <v:shape id="图片 1" o:spid="_x0000_s1027" o:spt="75" type="#_x0000_t75" style="position:absolute;left:0pt;margin-left:0pt;margin-top:6.8pt;height:168.05pt;width:207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square"/>
          </v:shape>
        </w:pict>
      </w:r>
      <w:r>
        <w:rPr>
          <w:rFonts w:ascii="宋体" w:hAnsi="宋体"/>
          <w:kern w:val="0"/>
          <w:sz w:val="24"/>
        </w:rPr>
        <w:t xml:space="preserve">                              </w:t>
      </w:r>
    </w:p>
    <w:p>
      <w:pPr>
        <w:spacing w:line="400" w:lineRule="exact"/>
        <w:rPr>
          <w:rFonts w:ascii="宋体"/>
          <w:kern w:val="0"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1795" w:firstLineChars="745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/>
          <w:b/>
          <w:sz w:val="24"/>
        </w:rPr>
      </w:pPr>
    </w:p>
    <w:p>
      <w:pPr>
        <w:autoSpaceDE w:val="0"/>
        <w:autoSpaceDN w:val="0"/>
        <w:ind w:right="-960" w:firstLine="472" w:firstLineChars="196"/>
        <w:textAlignment w:val="bottom"/>
        <w:outlineLvl w:val="0"/>
        <w:rPr>
          <w:rFonts w:ascii="宋体"/>
          <w:b/>
          <w:sz w:val="24"/>
        </w:rPr>
      </w:pP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t>DF-660</w:t>
      </w:r>
      <w:r>
        <w:rPr>
          <w:rFonts w:hint="eastAsia" w:ascii="宋体" w:hAnsi="宋体"/>
          <w:b/>
          <w:sz w:val="36"/>
          <w:szCs w:val="36"/>
        </w:rPr>
        <w:t>直读光谱仪技术优势及特点</w:t>
      </w:r>
    </w:p>
    <w:p>
      <w:pPr>
        <w:spacing w:line="360" w:lineRule="auto"/>
        <w:jc w:val="center"/>
        <w:rPr>
          <w:rFonts w:ascii="宋体"/>
          <w:b/>
          <w:sz w:val="36"/>
          <w:szCs w:val="36"/>
        </w:rPr>
      </w:pP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创新的</w:t>
      </w:r>
      <w:r>
        <w:rPr>
          <w:rFonts w:hint="eastAsia" w:ascii="宋体" w:hAnsi="宋体" w:cs="宋体"/>
          <w:szCs w:val="21"/>
          <w:lang w:val="en-US" w:eastAsia="zh-CN"/>
        </w:rPr>
        <w:t>DF-VI</w:t>
      </w:r>
      <w:r>
        <w:rPr>
          <w:rFonts w:hint="eastAsia" w:ascii="宋体" w:hAnsi="宋体" w:cs="宋体"/>
          <w:szCs w:val="21"/>
        </w:rPr>
        <w:t>全谱接收装置，实现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val="en-US" w:eastAsia="zh-CN"/>
        </w:rPr>
        <w:t>30</w:t>
      </w:r>
      <w:r>
        <w:rPr>
          <w:rFonts w:ascii="宋体" w:hAnsi="宋体" w:cs="宋体"/>
          <w:szCs w:val="21"/>
        </w:rPr>
        <w:t>nm-</w:t>
      </w:r>
      <w:r>
        <w:rPr>
          <w:rFonts w:hint="eastAsia" w:ascii="宋体" w:hAnsi="宋体" w:cs="宋体"/>
          <w:szCs w:val="21"/>
          <w:lang w:val="en-US" w:eastAsia="zh-CN"/>
        </w:rPr>
        <w:t>80</w:t>
      </w:r>
      <w:r>
        <w:rPr>
          <w:rFonts w:ascii="宋体" w:hAnsi="宋体" w:cs="宋体"/>
          <w:szCs w:val="21"/>
        </w:rPr>
        <w:t>0nm</w:t>
      </w:r>
      <w:r>
        <w:rPr>
          <w:rFonts w:hint="eastAsia" w:ascii="宋体" w:hAnsi="宋体" w:cs="宋体"/>
          <w:szCs w:val="21"/>
        </w:rPr>
        <w:t>真正的全波段谱线分析；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独立的光谱采集、处理模块，高性能的</w:t>
      </w:r>
      <w:r>
        <w:rPr>
          <w:rFonts w:ascii="宋体" w:hAnsi="宋体" w:cs="宋体"/>
          <w:szCs w:val="21"/>
        </w:rPr>
        <w:t>ARM</w:t>
      </w:r>
      <w:r>
        <w:rPr>
          <w:rFonts w:hint="eastAsia" w:ascii="宋体" w:hAnsi="宋体" w:cs="宋体"/>
          <w:szCs w:val="21"/>
        </w:rPr>
        <w:t>处理器，实时操作系统，优化的数据处理算法，极大地缩短了分析时间、提高了仪器的分析精度；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最新的第三代</w:t>
      </w:r>
      <w:r>
        <w:rPr>
          <w:rFonts w:hint="eastAsia" w:ascii="宋体" w:hAnsi="宋体" w:cs="宋体"/>
          <w:szCs w:val="21"/>
        </w:rPr>
        <w:t>温度控制系统，大大降低了能耗，温度控制范围在</w:t>
      </w:r>
      <w:r>
        <w:rPr>
          <w:rFonts w:ascii="宋体" w:hAnsi="宋体" w:cs="宋体"/>
          <w:szCs w:val="21"/>
        </w:rPr>
        <w:t>+/-0.</w:t>
      </w:r>
      <w:r>
        <w:rPr>
          <w:rFonts w:hint="eastAsia" w:ascii="宋体" w:hAnsi="宋体" w:cs="宋体"/>
          <w:szCs w:val="21"/>
          <w:lang w:val="en-US" w:eastAsia="zh-CN"/>
        </w:rPr>
        <w:t>2</w:t>
      </w:r>
      <w:r>
        <w:rPr>
          <w:rFonts w:hint="eastAsia" w:ascii="宋体" w:hAnsi="宋体" w:cs="宋体"/>
          <w:szCs w:val="21"/>
        </w:rPr>
        <w:t>度，提高了仪器的稳定性；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数字化光源的采用，扩大了元素的分析范围，满足超高含量和痕量元素分析；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使用平场光栅，减少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使用数量，提高了分析数据精度及稳定性，仪器体积大大缩小，便于移动及安装；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革新的气路设计，增加了火花台积灰冲洗功能，主从气路可调，气路板密封功能。减少氩气流量，减少火花台积灰，大大缩短开机氩气氛围的建立时间。</w:t>
      </w:r>
    </w:p>
    <w:p>
      <w:pPr>
        <w:numPr>
          <w:ilvl w:val="0"/>
          <w:numId w:val="1"/>
        </w:numPr>
        <w:spacing w:beforeLines="50" w:afterLines="50" w:line="360" w:lineRule="auto"/>
        <w:rPr>
          <w:rFonts w:ascii="宋体"/>
          <w:b/>
          <w:sz w:val="36"/>
          <w:szCs w:val="36"/>
        </w:rPr>
      </w:pPr>
      <w:r>
        <w:rPr>
          <w:rFonts w:hint="eastAsia" w:ascii="宋体" w:hAnsi="宋体" w:cs="宋体"/>
          <w:szCs w:val="21"/>
        </w:rPr>
        <w:t>外观设计突破传统，简洁大方、轻巧明快，给人以耳目一新的感觉。</w:t>
      </w:r>
    </w:p>
    <w:p>
      <w:pPr>
        <w:spacing w:beforeLines="50" w:afterLines="50" w:line="360" w:lineRule="auto"/>
        <w:rPr>
          <w:rFonts w:ascii="宋体" w:cs="宋体"/>
          <w:szCs w:val="21"/>
        </w:rPr>
      </w:pPr>
    </w:p>
    <w:p>
      <w:pPr>
        <w:spacing w:beforeLines="50" w:afterLines="50" w:line="360" w:lineRule="auto"/>
        <w:jc w:val="center"/>
        <w:rPr>
          <w:rFonts w:ascii="宋体"/>
          <w:b/>
          <w:sz w:val="36"/>
          <w:szCs w:val="36"/>
        </w:rPr>
      </w:pPr>
      <w:r>
        <w:rPr>
          <w:b/>
          <w:sz w:val="36"/>
          <w:szCs w:val="36"/>
        </w:rPr>
        <w:t xml:space="preserve">Part 1 </w:t>
      </w:r>
      <w:r>
        <w:rPr>
          <w:rFonts w:hint="eastAsia" w:ascii="宋体" w:hAnsi="宋体"/>
          <w:b/>
          <w:sz w:val="36"/>
          <w:szCs w:val="36"/>
        </w:rPr>
        <w:t>技术规格</w:t>
      </w:r>
    </w:p>
    <w:p>
      <w:pPr>
        <w:jc w:val="center"/>
        <w:rPr>
          <w:rFonts w:ascii="宋体"/>
          <w:b/>
          <w:sz w:val="36"/>
          <w:szCs w:val="36"/>
        </w:rPr>
        <w:sectPr>
          <w:type w:val="continuous"/>
          <w:pgSz w:w="11906" w:h="16838"/>
          <w:pgMar w:top="1474" w:right="1466" w:bottom="1134" w:left="1260" w:header="851" w:footer="992" w:gutter="0"/>
          <w:cols w:space="720" w:num="1"/>
          <w:docGrid w:type="lines" w:linePitch="312" w:charSpace="0"/>
        </w:sectPr>
      </w:pPr>
    </w:p>
    <w:p>
      <w:pPr>
        <w:numPr>
          <w:ilvl w:val="0"/>
          <w:numId w:val="2"/>
        </w:numPr>
        <w:spacing w:line="360" w:lineRule="auto"/>
        <w:rPr>
          <w:b/>
          <w:sz w:val="24"/>
        </w:rPr>
      </w:pPr>
      <w:r>
        <w:rPr>
          <w:rFonts w:hint="eastAsia" w:ascii="宋体" w:hAnsi="宋体"/>
          <w:b/>
          <w:sz w:val="24"/>
        </w:rPr>
        <w:t>光学系统</w:t>
      </w:r>
      <w:r>
        <w:rPr>
          <w:b/>
          <w:sz w:val="24"/>
        </w:rPr>
        <w:t xml:space="preserve">  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Czerny-Turner</w:t>
      </w:r>
      <w:r>
        <w:rPr>
          <w:rFonts w:hint="eastAsia" w:ascii="宋体" w:hAnsi="宋体" w:cs="宋体"/>
          <w:szCs w:val="21"/>
        </w:rPr>
        <w:t>结构</w:t>
      </w:r>
      <w:r>
        <w:rPr>
          <w:rFonts w:ascii="宋体" w:hAnsi="宋体" w:cs="宋体"/>
          <w:szCs w:val="21"/>
        </w:rPr>
        <w:t xml:space="preserve">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焦距</w:t>
      </w:r>
      <w:r>
        <w:rPr>
          <w:rFonts w:ascii="宋体" w:hAnsi="宋体" w:cs="宋体"/>
          <w:szCs w:val="21"/>
        </w:rPr>
        <w:t xml:space="preserve">450mm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光栅（全息或刻划），刻划密度为</w:t>
      </w:r>
      <w:r>
        <w:rPr>
          <w:rFonts w:ascii="宋体" w:hAnsi="宋体" w:cs="宋体"/>
          <w:szCs w:val="21"/>
        </w:rPr>
        <w:t>3600</w:t>
      </w:r>
      <w:r>
        <w:rPr>
          <w:rFonts w:hint="eastAsia" w:ascii="宋体" w:hAnsi="宋体" w:cs="宋体"/>
          <w:szCs w:val="21"/>
        </w:rPr>
        <w:t>条</w:t>
      </w:r>
      <w:r>
        <w:rPr>
          <w:rFonts w:ascii="宋体" w:hAnsi="宋体" w:cs="宋体"/>
          <w:szCs w:val="21"/>
        </w:rPr>
        <w:t xml:space="preserve">/mm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多块高分辨率</w:t>
      </w:r>
      <w:r>
        <w:rPr>
          <w:rFonts w:ascii="宋体" w:hAnsi="宋体" w:cs="宋体"/>
          <w:szCs w:val="21"/>
        </w:rPr>
        <w:t>CCD</w:t>
      </w:r>
      <w:r>
        <w:rPr>
          <w:rFonts w:hint="eastAsia" w:ascii="宋体" w:hAnsi="宋体" w:cs="宋体"/>
          <w:szCs w:val="21"/>
        </w:rPr>
        <w:t>检测器</w:t>
      </w:r>
      <w:r>
        <w:rPr>
          <w:rFonts w:ascii="宋体" w:hAnsi="宋体" w:cs="宋体"/>
          <w:szCs w:val="21"/>
        </w:rPr>
        <w:t xml:space="preserve">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谱线范围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  <w:lang w:val="en-US" w:eastAsia="zh-CN"/>
        </w:rPr>
        <w:t>30</w:t>
      </w:r>
      <w:r>
        <w:rPr>
          <w:rFonts w:ascii="宋体" w:hAnsi="宋体" w:cs="宋体"/>
          <w:szCs w:val="21"/>
        </w:rPr>
        <w:t>nm—</w:t>
      </w:r>
      <w:r>
        <w:rPr>
          <w:rFonts w:hint="eastAsia" w:ascii="宋体" w:hAnsi="宋体" w:cs="宋体"/>
          <w:szCs w:val="21"/>
          <w:lang w:val="en-US" w:eastAsia="zh-CN"/>
        </w:rPr>
        <w:t>80</w:t>
      </w:r>
      <w:r>
        <w:rPr>
          <w:rFonts w:ascii="宋体" w:hAnsi="宋体" w:cs="宋体"/>
          <w:szCs w:val="21"/>
        </w:rPr>
        <w:t xml:space="preserve">0nm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可无限制设置分析通道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色散率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一级光谱：</w:t>
      </w:r>
      <w:r>
        <w:rPr>
          <w:rFonts w:ascii="宋体" w:hAnsi="宋体" w:cs="宋体"/>
          <w:szCs w:val="21"/>
        </w:rPr>
        <w:t>2.0nm/mm;1.3nm/mm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像素分辨率：</w:t>
      </w:r>
      <w:r>
        <w:rPr>
          <w:rFonts w:ascii="宋体" w:hAnsi="宋体" w:cs="宋体"/>
          <w:szCs w:val="21"/>
        </w:rPr>
        <w:t>@200nm:</w:t>
      </w:r>
      <w:r>
        <w:rPr>
          <w:rFonts w:hint="eastAsia" w:ascii="宋体" w:hAnsi="宋体" w:cs="宋体"/>
          <w:szCs w:val="21"/>
          <w:lang w:val="en-US" w:eastAsia="zh-CN"/>
        </w:rPr>
        <w:t>7</w:t>
      </w:r>
      <w:r>
        <w:rPr>
          <w:rFonts w:ascii="宋体" w:hAnsi="宋体" w:cs="宋体"/>
          <w:szCs w:val="21"/>
        </w:rPr>
        <w:t>pm</w:t>
      </w:r>
    </w:p>
    <w:p>
      <w:pPr>
        <w:numPr>
          <w:ilvl w:val="0"/>
          <w:numId w:val="2"/>
        </w:numPr>
        <w:spacing w:line="360" w:lineRule="auto"/>
        <w:rPr>
          <w:rFonts w:ascii="宋体"/>
          <w:b/>
          <w:sz w:val="24"/>
        </w:rPr>
      </w:pPr>
      <w:r>
        <w:rPr>
          <w:rFonts w:ascii="宋体" w:hAnsi="宋体"/>
          <w:b/>
          <w:sz w:val="24"/>
        </w:rPr>
        <w:t xml:space="preserve"> </w:t>
      </w:r>
      <w:r>
        <w:rPr>
          <w:rFonts w:hint="eastAsia" w:ascii="宋体" w:hAnsi="宋体"/>
          <w:b/>
          <w:sz w:val="24"/>
        </w:rPr>
        <w:t>数字光源</w:t>
      </w:r>
      <w:r>
        <w:rPr>
          <w:rFonts w:ascii="宋体" w:hAnsi="宋体"/>
          <w:b/>
          <w:sz w:val="24"/>
        </w:rPr>
        <w:t xml:space="preserve">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全数字化，高性能火花光源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计算机控制可调放电参数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放电频率</w:t>
      </w:r>
      <w:r>
        <w:rPr>
          <w:rFonts w:hint="eastAsia" w:ascii="宋体" w:hAnsi="宋体" w:cs="宋体"/>
          <w:szCs w:val="21"/>
          <w:lang w:val="en-US" w:eastAsia="zh-CN"/>
        </w:rPr>
        <w:t>10</w:t>
      </w:r>
      <w:r>
        <w:rPr>
          <w:rFonts w:ascii="宋体" w:hAnsi="宋体" w:cs="宋体"/>
          <w:szCs w:val="21"/>
        </w:rPr>
        <w:t>-</w:t>
      </w:r>
      <w:r>
        <w:rPr>
          <w:rFonts w:hint="eastAsia" w:ascii="宋体" w:hAnsi="宋体" w:cs="宋体"/>
          <w:szCs w:val="21"/>
          <w:lang w:val="en-US" w:eastAsia="zh-CN"/>
        </w:rPr>
        <w:t>10</w:t>
      </w:r>
      <w:r>
        <w:rPr>
          <w:rFonts w:ascii="宋体" w:hAnsi="宋体" w:cs="宋体"/>
          <w:szCs w:val="21"/>
        </w:rPr>
        <w:t>00Hz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放电时间</w:t>
      </w:r>
      <w:r>
        <w:rPr>
          <w:rFonts w:hint="eastAsia" w:ascii="宋体" w:hAnsi="宋体" w:cs="宋体"/>
          <w:szCs w:val="21"/>
          <w:lang w:val="en-US" w:eastAsia="zh-CN"/>
        </w:rPr>
        <w:t>10-10000us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sz w:val="24"/>
        </w:rPr>
      </w:pPr>
      <w:r>
        <w:rPr>
          <w:rFonts w:hint="eastAsia" w:ascii="宋体" w:hAnsi="宋体" w:cs="宋体"/>
          <w:szCs w:val="21"/>
        </w:rPr>
        <w:t>四路</w:t>
      </w:r>
      <w:r>
        <w:rPr>
          <w:rFonts w:ascii="宋体" w:hAnsi="宋体" w:cs="宋体"/>
          <w:szCs w:val="21"/>
        </w:rPr>
        <w:t>IGBT</w:t>
      </w:r>
      <w:r>
        <w:rPr>
          <w:rFonts w:hint="eastAsia" w:ascii="宋体" w:hAnsi="宋体" w:cs="宋体"/>
          <w:szCs w:val="21"/>
        </w:rPr>
        <w:t>放电，可调任意放电波形，可以自动校准匹配波形</w:t>
      </w:r>
      <w:r>
        <w:rPr>
          <w:rFonts w:ascii="宋体" w:hAnsi="宋体" w:cs="宋体"/>
          <w:szCs w:val="21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</w:t>
      </w:r>
    </w:p>
    <w:p>
      <w:pPr>
        <w:spacing w:line="480" w:lineRule="auto"/>
        <w:rPr>
          <w:b/>
          <w:sz w:val="24"/>
        </w:rPr>
      </w:pPr>
      <w:r>
        <w:rPr>
          <w:rFonts w:ascii="宋体" w:hAnsi="宋体"/>
          <w:b/>
          <w:sz w:val="24"/>
        </w:rPr>
        <w:t xml:space="preserve">3.  </w:t>
      </w:r>
      <w:r>
        <w:rPr>
          <w:rFonts w:hint="eastAsia" w:ascii="宋体" w:hAnsi="宋体"/>
          <w:b/>
          <w:sz w:val="24"/>
        </w:rPr>
        <w:t>紫外系统</w:t>
      </w:r>
      <w:r>
        <w:rPr>
          <w:rFonts w:ascii="宋体" w:hAnsi="宋体"/>
          <w:b/>
          <w:sz w:val="24"/>
        </w:rPr>
        <w:t xml:space="preserve"> </w:t>
      </w:r>
      <w:r>
        <w:rPr>
          <w:b/>
          <w:sz w:val="24"/>
        </w:rPr>
        <w:t xml:space="preserve">           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可在真空状态下运行</w:t>
      </w:r>
      <w:r>
        <w:rPr>
          <w:rFonts w:ascii="宋体" w:hAnsi="宋体" w:cs="宋体"/>
          <w:szCs w:val="21"/>
        </w:rPr>
        <w:t xml:space="preserve">                                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防反油真空控制系统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低成本维护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低噪音运行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4.  </w:t>
      </w:r>
      <w:r>
        <w:rPr>
          <w:rFonts w:hint="eastAsia"/>
          <w:b/>
          <w:sz w:val="24"/>
        </w:rPr>
        <w:t>工作环境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温度范围：</w:t>
      </w:r>
      <w:r>
        <w:rPr>
          <w:rFonts w:ascii="宋体" w:hAnsi="宋体" w:cs="宋体"/>
          <w:szCs w:val="21"/>
        </w:rPr>
        <w:t>10~30</w:t>
      </w:r>
      <w:r>
        <w:rPr>
          <w:rFonts w:hint="eastAsia" w:ascii="宋体" w:hAnsi="宋体" w:cs="宋体"/>
          <w:szCs w:val="21"/>
        </w:rPr>
        <w:t>℃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相对湿度：≤</w:t>
      </w:r>
      <w:r>
        <w:rPr>
          <w:rFonts w:ascii="宋体" w:hAnsi="宋体" w:cs="宋体"/>
          <w:szCs w:val="21"/>
        </w:rPr>
        <w:t>80%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5.  </w:t>
      </w:r>
      <w:r>
        <w:rPr>
          <w:rFonts w:hint="eastAsia"/>
          <w:b/>
          <w:sz w:val="24"/>
        </w:rPr>
        <w:t>火花台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自吸式多道冲洗方式，冷机启动只需</w:t>
      </w:r>
      <w:r>
        <w:rPr>
          <w:rFonts w:ascii="宋体" w:hAnsi="宋体" w:cs="宋体"/>
          <w:szCs w:val="21"/>
        </w:rPr>
        <w:t>20</w:t>
      </w:r>
      <w:r>
        <w:rPr>
          <w:rFonts w:hint="eastAsia" w:ascii="宋体" w:hAnsi="宋体" w:cs="宋体"/>
          <w:szCs w:val="21"/>
        </w:rPr>
        <w:t>分钟，热机启动时间</w:t>
      </w:r>
      <w:r>
        <w:rPr>
          <w:rFonts w:ascii="宋体" w:hAnsi="宋体" w:cs="宋体"/>
          <w:szCs w:val="21"/>
        </w:rPr>
        <w:t>5</w:t>
      </w:r>
      <w:r>
        <w:rPr>
          <w:rFonts w:hint="eastAsia" w:ascii="宋体" w:hAnsi="宋体" w:cs="宋体"/>
          <w:szCs w:val="21"/>
        </w:rPr>
        <w:t>分钟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最小氩气用量的冲氩式激发室，千次激发无需清扫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易于更换的火花台盖板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快速更换试样的火花架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D</w:t>
      </w:r>
      <w:r>
        <w:rPr>
          <w:rFonts w:hint="eastAsia" w:ascii="宋体" w:hAnsi="宋体" w:cs="宋体"/>
          <w:szCs w:val="21"/>
        </w:rPr>
        <w:t>门安全措施保护</w:t>
      </w:r>
    </w:p>
    <w:p>
      <w:pPr>
        <w:numPr>
          <w:ilvl w:val="0"/>
          <w:numId w:val="4"/>
        </w:numPr>
        <w:spacing w:beforeLines="50" w:afterLines="50" w:line="360" w:lineRule="auto"/>
        <w:ind w:left="105" w:leftChars="50" w:firstLine="42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开放式压样系统，可以放置大试样</w:t>
      </w:r>
    </w:p>
    <w:p>
      <w:pPr>
        <w:spacing w:beforeLines="50" w:afterLines="50" w:line="360" w:lineRule="auto"/>
        <w:rPr>
          <w:rFonts w:ascii="宋体" w:cs="宋体"/>
          <w:szCs w:val="21"/>
        </w:rPr>
      </w:pP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6.  </w:t>
      </w:r>
      <w:r>
        <w:rPr>
          <w:rFonts w:hint="eastAsia"/>
          <w:b/>
          <w:sz w:val="24"/>
        </w:rPr>
        <w:t>分析软件及描迹软件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支持功能键常规操作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可选输出方式（强度、强度比、校准后强度比、通道浓度、浓度、类型浓度）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通用标准比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类型标准化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分析样品库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远端传送功能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基本修正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干扰修正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统计计算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硬件自诊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牌号鉴别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质量管理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网络遥诊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7.  </w:t>
      </w:r>
      <w:r>
        <w:rPr>
          <w:rFonts w:hint="eastAsia"/>
          <w:b/>
          <w:sz w:val="24"/>
        </w:rPr>
        <w:t>电源要求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AC</w:t>
      </w:r>
      <w:r>
        <w:rPr>
          <w:rFonts w:ascii="宋体" w:hAnsi="宋体" w:cs="宋体"/>
          <w:szCs w:val="21"/>
        </w:rPr>
        <w:t>220V</w:t>
      </w:r>
      <w:r>
        <w:rPr>
          <w:rFonts w:ascii="宋体" w:cs="宋体"/>
          <w:szCs w:val="21"/>
        </w:rPr>
        <w:pict>
          <v:shape id="_x0000_i1029" o:spt="75" type="#_x0000_t75" style="height:14.25pt;width:15pt;" filled="f" o:preferrelative="t" stroked="f" coordsize="21600,21600">
            <v:path/>
            <v:fill on="f" focussize="0,0"/>
            <v:stroke on="f" joinstyle="miter"/>
            <v:imagedata r:id="rId3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QUOTE </w:instrText>
      </w:r>
      <w:r>
        <w:rPr>
          <w:rFonts w:ascii="宋体" w:cs="宋体"/>
          <w:szCs w:val="21"/>
        </w:rPr>
        <w:pict>
          <v:shape id="_x0000_i1030" o:spt="75" type="#_x0000_t75" style="height:14.25pt;width:15pt;" filled="f" o:preferrelative="t" stroked="f" coordsize="21600,21600">
            <v:path/>
            <v:fill on="f" focussize="0,0"/>
            <v:stroke on="f" joinstyle="miter"/>
            <v:imagedata r:id="rId3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end"/>
      </w:r>
      <w:r>
        <w:rPr>
          <w:rFonts w:ascii="宋体" w:hAnsi="宋体" w:cs="宋体"/>
          <w:szCs w:val="21"/>
        </w:rPr>
        <w:t xml:space="preserve">10%  </w:t>
      </w:r>
      <w:r>
        <w:rPr>
          <w:rFonts w:hint="eastAsia" w:ascii="宋体" w:hAnsi="宋体" w:cs="宋体"/>
          <w:szCs w:val="21"/>
        </w:rPr>
        <w:t>单相</w:t>
      </w:r>
      <w:r>
        <w:rPr>
          <w:rFonts w:ascii="宋体" w:hAnsi="宋体" w:cs="宋体"/>
          <w:szCs w:val="21"/>
        </w:rPr>
        <w:t>10A</w:t>
      </w:r>
    </w:p>
    <w:p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8.  </w:t>
      </w:r>
      <w:r>
        <w:rPr>
          <w:rFonts w:hint="eastAsia"/>
          <w:b/>
          <w:sz w:val="24"/>
        </w:rPr>
        <w:t>外形尺寸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长</w:t>
      </w:r>
      <w:r>
        <w:rPr>
          <w:rFonts w:ascii="宋体" w:hAnsi="宋体" w:cs="宋体"/>
          <w:szCs w:val="21"/>
        </w:rPr>
        <w:t xml:space="preserve">946mm </w:t>
      </w:r>
      <w:r>
        <w:rPr>
          <w:rFonts w:hint="eastAsia" w:ascii="宋体" w:hAnsi="宋体" w:cs="宋体"/>
          <w:szCs w:val="21"/>
        </w:rPr>
        <w:t>宽</w:t>
      </w:r>
      <w:r>
        <w:rPr>
          <w:rFonts w:ascii="宋体" w:hAnsi="宋体" w:cs="宋体"/>
          <w:szCs w:val="21"/>
        </w:rPr>
        <w:t xml:space="preserve">412mm </w:t>
      </w:r>
      <w:r>
        <w:rPr>
          <w:rFonts w:hint="eastAsia" w:ascii="宋体" w:hAnsi="宋体" w:cs="宋体"/>
          <w:szCs w:val="21"/>
        </w:rPr>
        <w:t>高</w:t>
      </w:r>
      <w:r>
        <w:rPr>
          <w:rFonts w:ascii="宋体" w:hAnsi="宋体" w:cs="宋体"/>
          <w:szCs w:val="21"/>
        </w:rPr>
        <w:t>627mm</w:t>
      </w:r>
    </w:p>
    <w:p>
      <w:pPr>
        <w:numPr>
          <w:ilvl w:val="0"/>
          <w:numId w:val="3"/>
        </w:numPr>
        <w:spacing w:beforeLines="50" w:afterLines="50" w:line="360" w:lineRule="auto"/>
        <w:ind w:left="0" w:firstLine="312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净</w:t>
      </w:r>
      <w:r>
        <w:rPr>
          <w:rFonts w:hint="eastAsia" w:ascii="宋体" w:hAnsi="宋体" w:cs="宋体"/>
          <w:szCs w:val="21"/>
        </w:rPr>
        <w:t>重约</w:t>
      </w:r>
      <w:r>
        <w:rPr>
          <w:rFonts w:ascii="宋体" w:hAnsi="宋体" w:cs="宋体"/>
          <w:szCs w:val="21"/>
        </w:rPr>
        <w:t>90kg</w:t>
      </w:r>
      <w:r>
        <w:rPr>
          <w:rFonts w:hint="eastAsia" w:ascii="宋体" w:hAnsi="宋体" w:cs="宋体"/>
          <w:szCs w:val="21"/>
          <w:lang w:eastAsia="zh-CN"/>
        </w:rPr>
        <w:t>，毛重</w:t>
      </w:r>
      <w:r>
        <w:rPr>
          <w:rFonts w:hint="eastAsia" w:ascii="宋体" w:hAnsi="宋体" w:cs="宋体"/>
          <w:szCs w:val="21"/>
          <w:lang w:val="en-US" w:eastAsia="zh-CN"/>
        </w:rPr>
        <w:t>120Kg</w:t>
      </w:r>
    </w:p>
    <w:p>
      <w:pPr>
        <w:autoSpaceDE w:val="0"/>
        <w:autoSpaceDN w:val="0"/>
        <w:ind w:right="-960" w:firstLine="2692" w:firstLineChars="745"/>
        <w:textAlignment w:val="bottom"/>
        <w:outlineLvl w:val="0"/>
        <w:rPr>
          <w:rFonts w:ascii="宋体" w:hAnsi="Bookman Old Style"/>
          <w:b/>
          <w:sz w:val="36"/>
        </w:rPr>
        <w:sectPr>
          <w:type w:val="continuous"/>
          <w:pgSz w:w="11906" w:h="16838"/>
          <w:pgMar w:top="1474" w:right="1466" w:bottom="1134" w:left="1260" w:header="851" w:footer="992" w:gutter="0"/>
          <w:cols w:space="720" w:num="1"/>
          <w:docGrid w:type="lines" w:linePitch="312" w:charSpace="0"/>
        </w:sectPr>
      </w:pPr>
    </w:p>
    <w:p>
      <w:pPr>
        <w:autoSpaceDE w:val="0"/>
        <w:autoSpaceDN w:val="0"/>
        <w:ind w:right="-960"/>
        <w:textAlignment w:val="bottom"/>
        <w:outlineLvl w:val="0"/>
        <w:rPr>
          <w:rFonts w:ascii="宋体" w:hAnsi="Bookman Old Style"/>
          <w:b/>
          <w:sz w:val="36"/>
        </w:rPr>
      </w:pPr>
    </w:p>
    <w:p>
      <w:pPr>
        <w:pageBreakBefore/>
        <w:autoSpaceDE w:val="0"/>
        <w:autoSpaceDN w:val="0"/>
        <w:ind w:right="-960"/>
        <w:jc w:val="center"/>
        <w:textAlignment w:val="bottom"/>
        <w:outlineLvl w:val="0"/>
        <w:rPr>
          <w:b/>
          <w:sz w:val="36"/>
        </w:rPr>
      </w:pPr>
      <w:r>
        <w:rPr>
          <w:b/>
          <w:sz w:val="36"/>
          <w:szCs w:val="36"/>
        </w:rPr>
        <w:t xml:space="preserve">Part 2  </w:t>
      </w:r>
      <w:r>
        <w:rPr>
          <w:rFonts w:hint="eastAsia"/>
          <w:b/>
          <w:sz w:val="36"/>
        </w:rPr>
        <w:t>供货范围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一．标配供货范围</w:t>
      </w:r>
    </w:p>
    <w:tbl>
      <w:tblPr>
        <w:tblStyle w:val="9"/>
        <w:tblpPr w:leftFromText="180" w:rightFromText="180" w:vertAnchor="text" w:horzAnchor="page" w:tblpX="1780" w:tblpY="159"/>
        <w:tblOverlap w:val="never"/>
        <w:tblW w:w="8884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2239"/>
        <w:gridCol w:w="2188"/>
        <w:gridCol w:w="939"/>
        <w:gridCol w:w="262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2239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    </w:t>
            </w:r>
            <w:r>
              <w:rPr>
                <w:rFonts w:hint="eastAsia" w:ascii="宋体" w:hAnsi="宋体"/>
                <w:b/>
                <w:sz w:val="24"/>
              </w:rPr>
              <w:t>供货范围</w:t>
            </w:r>
          </w:p>
        </w:tc>
        <w:tc>
          <w:tcPr>
            <w:tcW w:w="2188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规格型号</w:t>
            </w:r>
          </w:p>
          <w:p>
            <w:pPr>
              <w:rPr>
                <w:rFonts w:ascii="宋体"/>
                <w:b/>
                <w:sz w:val="24"/>
              </w:rPr>
            </w:pPr>
          </w:p>
        </w:tc>
        <w:tc>
          <w:tcPr>
            <w:tcW w:w="939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数量</w:t>
            </w:r>
          </w:p>
        </w:tc>
        <w:tc>
          <w:tcPr>
            <w:tcW w:w="2620" w:type="dxa"/>
            <w:tcBorders>
              <w:top w:val="double" w:color="auto" w:sz="4" w:space="0"/>
            </w:tcBorders>
            <w:shd w:val="clear" w:color="auto" w:fill="D9D9D9"/>
          </w:tcPr>
          <w:p>
            <w:pPr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生产厂家及配套单位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>
            <w:pPr>
              <w:ind w:firstLine="310" w:firstLineChars="147"/>
              <w:rPr>
                <w:rFonts w:ascii="宋体"/>
                <w:b/>
              </w:rPr>
            </w:pPr>
            <w:r>
              <w:rPr>
                <w:rFonts w:ascii="宋体" w:hAnsi="宋体"/>
                <w:b/>
              </w:rPr>
              <w:t xml:space="preserve">    </w:t>
            </w:r>
            <w:r>
              <w:rPr>
                <w:rFonts w:hint="eastAsia" w:ascii="宋体" w:hAnsi="宋体"/>
                <w:b/>
              </w:rPr>
              <w:t>光谱仪</w:t>
            </w:r>
          </w:p>
        </w:tc>
        <w:tc>
          <w:tcPr>
            <w:tcW w:w="2188" w:type="dxa"/>
          </w:tcPr>
          <w:p>
            <w:pPr>
              <w:rPr>
                <w:rFonts w:hint="default" w:ascii="宋体" w:eastAsia="宋体"/>
                <w:sz w:val="24"/>
                <w:lang w:val="en-US" w:eastAsia="zh-CN"/>
              </w:rPr>
            </w:pPr>
            <w:r>
              <w:rPr>
                <w:rFonts w:ascii="宋体" w:hAnsi="宋体"/>
                <w:sz w:val="24"/>
              </w:rPr>
              <w:t>DF-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660</w:t>
            </w:r>
            <w:bookmarkStart w:id="2" w:name="_GoBack"/>
            <w:bookmarkEnd w:id="2"/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标准化样品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18"/>
              </w:rPr>
              <w:t>根据分析程序来定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打印机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/>
                <w:sz w:val="18"/>
              </w:rPr>
              <w:t>惠普集团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品牌计算机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Lenovo 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联想集团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计算机桌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JS-710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张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烟台九龙办公设备有限公司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计算机显示器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19</w:t>
            </w:r>
            <w:r>
              <w:rPr>
                <w:rFonts w:hint="eastAsia" w:ascii="宋体" w:hAnsi="宋体"/>
                <w:sz w:val="24"/>
              </w:rPr>
              <w:t>吋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个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</w:rPr>
              <w:t>联想集团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供氩气铜管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Φ</w:t>
            </w:r>
            <w:r>
              <w:rPr>
                <w:rFonts w:ascii="宋体" w:hAnsi="宋体"/>
                <w:sz w:val="24"/>
              </w:rPr>
              <w:t>6*2m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只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分析软件、校正软件、数据管理软件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光盘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 w:hAnsi="宋体"/>
                <w:b/>
                <w:sz w:val="24"/>
                <w:szCs w:val="24"/>
              </w:rPr>
              <w:t>9</w:t>
            </w:r>
          </w:p>
        </w:tc>
        <w:tc>
          <w:tcPr>
            <w:tcW w:w="2239" w:type="dxa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使用维护说明书</w:t>
            </w:r>
          </w:p>
        </w:tc>
        <w:tc>
          <w:tcPr>
            <w:tcW w:w="2188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18"/>
              </w:rPr>
              <w:t>中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hint="eastAsia" w:ascii="宋体" w:hAnsi="宋体"/>
                <w:sz w:val="18"/>
              </w:rPr>
              <w:t>文</w:t>
            </w:r>
          </w:p>
        </w:tc>
        <w:tc>
          <w:tcPr>
            <w:tcW w:w="939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套</w:t>
            </w:r>
          </w:p>
        </w:tc>
        <w:tc>
          <w:tcPr>
            <w:tcW w:w="2620" w:type="dxa"/>
          </w:tcPr>
          <w:p>
            <w:pPr>
              <w:rPr>
                <w:rFonts w:ascii="宋体"/>
                <w:sz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真空设备</w:t>
            </w: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</w:rPr>
            </w:pPr>
            <w:r>
              <w:rPr>
                <w:rFonts w:hint="eastAsia" w:ascii="宋体" w:hAnsi="宋体"/>
                <w:sz w:val="18"/>
                <w:szCs w:val="22"/>
                <w:lang w:val="en-US" w:eastAsia="zh-CN"/>
              </w:rPr>
              <w:t>VRD-8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台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/>
                <w:sz w:val="18"/>
                <w:lang w:eastAsia="zh-CN"/>
              </w:rPr>
              <w:t>浙江飞越机电设备有限公司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4" w:type="dxa"/>
            <w:gridSpan w:val="5"/>
          </w:tcPr>
          <w:p>
            <w:pPr>
              <w:jc w:val="both"/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b/>
                <w:szCs w:val="22"/>
                <w:lang w:eastAsia="zh-CN"/>
              </w:rPr>
              <w:t>外部采购清单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</w:tcPr>
          <w:p>
            <w:pPr>
              <w:jc w:val="center"/>
              <w:rPr>
                <w:rFonts w:hint="default" w:ascii="宋体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39" w:type="dxa"/>
            <w:vAlign w:val="top"/>
          </w:tcPr>
          <w:p>
            <w:pPr>
              <w:ind w:firstLine="502" w:firstLineChars="238"/>
              <w:rPr>
                <w:rFonts w:hint="eastAsia" w:ascii="宋体" w:hAnsi="宋体"/>
                <w:b/>
              </w:rPr>
            </w:pP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4" w:type="dxa"/>
            <w:gridSpan w:val="5"/>
          </w:tcPr>
          <w:p>
            <w:pPr>
              <w:jc w:val="both"/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b/>
                <w:szCs w:val="22"/>
                <w:lang w:eastAsia="zh-CN"/>
              </w:rPr>
              <w:t>易损易耗件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Φ</w:t>
            </w:r>
            <w:r>
              <w:rPr>
                <w:rFonts w:ascii="宋体" w:hAnsi="宋体" w:cs="宋体"/>
                <w:sz w:val="24"/>
                <w:szCs w:val="24"/>
              </w:rPr>
              <w:t>5*50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支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电极刷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110*6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支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极距规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Cs w:val="21"/>
              </w:rPr>
              <w:t xml:space="preserve">3.4mm </w:t>
            </w:r>
            <w:r>
              <w:rPr>
                <w:rFonts w:hint="eastAsia" w:ascii="宋体" w:hAnsi="宋体" w:cs="宋体"/>
                <w:szCs w:val="21"/>
              </w:rPr>
              <w:t>表处</w:t>
            </w:r>
            <w:r>
              <w:rPr>
                <w:rFonts w:ascii="宋体" w:hAnsi="宋体" w:cs="宋体"/>
                <w:szCs w:val="21"/>
              </w:rPr>
              <w:t>5B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把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内六角扳手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3-6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套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</w:rPr>
              <w:t>烟台绿林工具有限公司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内六角扳手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M3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把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</w:rPr>
              <w:t>烟台绿林工具有限公司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顶丝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M6*6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台板螺丝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M4*10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保险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3A</w:t>
            </w:r>
            <w:r>
              <w:rPr>
                <w:rFonts w:hint="eastAsia" w:ascii="宋体" w:hAnsi="宋体" w:cs="宋体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sz w:val="24"/>
                <w:szCs w:val="24"/>
              </w:rPr>
              <w:t>4 A</w:t>
            </w:r>
            <w:r>
              <w:rPr>
                <w:rFonts w:hint="eastAsia" w:ascii="宋体" w:hAnsi="宋体" w:cs="宋体"/>
                <w:sz w:val="24"/>
                <w:szCs w:val="24"/>
              </w:rPr>
              <w:t>、</w:t>
            </w:r>
            <w:r>
              <w:rPr>
                <w:rFonts w:ascii="宋体" w:hAnsi="宋体" w:cs="宋体"/>
                <w:sz w:val="24"/>
                <w:szCs w:val="24"/>
              </w:rPr>
              <w:t>10A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各</w:t>
            </w: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电极柱密封圈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Φ</w:t>
            </w:r>
            <w:r>
              <w:rPr>
                <w:rFonts w:ascii="宋体" w:hAnsi="宋体" w:cs="宋体"/>
                <w:sz w:val="24"/>
                <w:szCs w:val="24"/>
              </w:rPr>
              <w:t>14*1.8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个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氩气连接件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————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套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239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石英玻璃片</w:t>
            </w:r>
          </w:p>
        </w:tc>
        <w:tc>
          <w:tcPr>
            <w:tcW w:w="2188" w:type="dxa"/>
            <w:vAlign w:val="top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ascii="宋体" w:hAnsi="宋体" w:cs="宋体"/>
                <w:sz w:val="24"/>
                <w:szCs w:val="24"/>
              </w:rPr>
              <w:t>————</w:t>
            </w:r>
          </w:p>
        </w:tc>
        <w:tc>
          <w:tcPr>
            <w:tcW w:w="939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片</w:t>
            </w:r>
          </w:p>
        </w:tc>
        <w:tc>
          <w:tcPr>
            <w:tcW w:w="2620" w:type="dxa"/>
            <w:vAlign w:val="top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b/>
                <w:bCs/>
                <w:sz w:val="21"/>
                <w:szCs w:val="21"/>
              </w:rPr>
              <w:t>O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型圈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</w:rPr>
              <w:t>火花台</w:t>
            </w:r>
            <w:r>
              <w:rPr>
                <w:rFonts w:ascii="宋体" w:hAnsi="宋体" w:cs="宋体"/>
                <w:sz w:val="18"/>
              </w:rPr>
              <w:t>M8*10</w:t>
            </w:r>
            <w:r>
              <w:rPr>
                <w:rFonts w:hint="eastAsia" w:ascii="宋体" w:hAnsi="宋体" w:cs="宋体"/>
                <w:sz w:val="18"/>
              </w:rPr>
              <w:t>不锈钢螺丝</w:t>
            </w: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山东东仪光电仪器有限公司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氧气表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块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小型吸尘器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台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插排</w:t>
            </w:r>
          </w:p>
        </w:tc>
        <w:tc>
          <w:tcPr>
            <w:tcW w:w="2188" w:type="dxa"/>
            <w:vAlign w:val="center"/>
          </w:tcPr>
          <w:p>
            <w:pPr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洗耳球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个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镜头纸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1</w:t>
            </w:r>
            <w:r>
              <w:rPr>
                <w:rFonts w:hint="eastAsia" w:ascii="宋体" w:hAnsi="宋体" w:cs="宋体"/>
                <w:sz w:val="24"/>
                <w:szCs w:val="22"/>
              </w:rPr>
              <w:t>本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8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cs="宋体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239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毛刷</w:t>
            </w:r>
          </w:p>
        </w:tc>
        <w:tc>
          <w:tcPr>
            <w:tcW w:w="2188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18"/>
                <w:szCs w:val="22"/>
                <w:lang w:val="en-US" w:eastAsia="zh-CN"/>
              </w:rPr>
            </w:pPr>
          </w:p>
        </w:tc>
        <w:tc>
          <w:tcPr>
            <w:tcW w:w="93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sz w:val="24"/>
                <w:szCs w:val="22"/>
              </w:rPr>
              <w:t>2</w:t>
            </w:r>
            <w:r>
              <w:rPr>
                <w:rFonts w:hint="eastAsia" w:ascii="宋体" w:hAnsi="宋体" w:cs="宋体"/>
                <w:sz w:val="24"/>
                <w:szCs w:val="22"/>
              </w:rPr>
              <w:t>把</w:t>
            </w:r>
          </w:p>
        </w:tc>
        <w:tc>
          <w:tcPr>
            <w:tcW w:w="2620" w:type="dxa"/>
            <w:vAlign w:val="center"/>
          </w:tcPr>
          <w:p>
            <w:pPr>
              <w:rPr>
                <w:rFonts w:hint="eastAsia" w:ascii="宋体"/>
                <w:sz w:val="18"/>
                <w:lang w:eastAsia="zh-CN"/>
              </w:rPr>
            </w:pPr>
            <w:r>
              <w:rPr>
                <w:rFonts w:hint="eastAsia"/>
                <w:szCs w:val="21"/>
              </w:rPr>
              <w:t>标准件</w:t>
            </w:r>
          </w:p>
        </w:tc>
      </w:tr>
    </w:tbl>
    <w:p>
      <w:pPr>
        <w:jc w:val="both"/>
        <w:rPr>
          <w:b/>
          <w:sz w:val="36"/>
          <w:szCs w:val="36"/>
        </w:rPr>
      </w:pPr>
    </w:p>
    <w:p>
      <w:pPr>
        <w:jc w:val="center"/>
        <w:rPr>
          <w:b/>
          <w:sz w:val="28"/>
        </w:rPr>
      </w:pPr>
      <w:r>
        <w:rPr>
          <w:b/>
          <w:sz w:val="36"/>
          <w:szCs w:val="36"/>
        </w:rPr>
        <w:t xml:space="preserve">Part 3 </w:t>
      </w:r>
      <w:r>
        <w:rPr>
          <w:rFonts w:hint="eastAsia"/>
          <w:b/>
          <w:sz w:val="36"/>
        </w:rPr>
        <w:t>基体通道选择表及用户要求材料范围</w:t>
      </w:r>
    </w:p>
    <w:p>
      <w:pPr>
        <w:rPr>
          <w:b/>
          <w:sz w:val="28"/>
        </w:rPr>
      </w:pPr>
      <w:bookmarkStart w:id="0" w:name="_Hlk14857620"/>
      <w:r>
        <w:rPr>
          <w:rFonts w:hint="eastAsia"/>
          <w:b/>
          <w:sz w:val="24"/>
          <w:szCs w:val="24"/>
        </w:rPr>
        <w:t>铁基体通道选择表及用户要求材料范围</w:t>
      </w:r>
    </w:p>
    <w:bookmarkEnd w:id="0"/>
    <w:p>
      <w:pPr>
        <w:rPr>
          <w:szCs w:val="21"/>
        </w:rPr>
      </w:pPr>
    </w:p>
    <w:p>
      <w:pPr>
        <w:rPr>
          <w:szCs w:val="21"/>
        </w:rPr>
      </w:pPr>
    </w:p>
    <w:tbl>
      <w:tblPr>
        <w:tblStyle w:val="9"/>
        <w:tblpPr w:leftFromText="180" w:rightFromText="180" w:vertAnchor="page" w:horzAnchor="page" w:tblpX="1153" w:tblpY="3223"/>
        <w:tblW w:w="98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1311"/>
        <w:gridCol w:w="1277"/>
        <w:gridCol w:w="1445"/>
        <w:gridCol w:w="1389"/>
        <w:gridCol w:w="1300"/>
        <w:gridCol w:w="1211"/>
        <w:gridCol w:w="1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847" w:type="dxa"/>
            <w:vMerge w:val="restart"/>
          </w:tcPr>
          <w:p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通道名</w:t>
            </w:r>
          </w:p>
        </w:tc>
        <w:tc>
          <w:tcPr>
            <w:tcW w:w="1311" w:type="dxa"/>
            <w:vMerge w:val="restart"/>
          </w:tcPr>
          <w:p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所选通道</w:t>
            </w:r>
            <w:r>
              <w:rPr>
                <w:rFonts w:hint="eastAsia" w:ascii="宋体" w:hAnsi="宋体"/>
              </w:rPr>
              <w:t>√</w:t>
            </w:r>
          </w:p>
        </w:tc>
        <w:tc>
          <w:tcPr>
            <w:tcW w:w="7736" w:type="dxa"/>
            <w:gridSpan w:val="6"/>
          </w:tcPr>
          <w:p>
            <w:pPr>
              <w:widowControl/>
              <w:jc w:val="center"/>
              <w:rPr>
                <w:szCs w:val="24"/>
              </w:rPr>
            </w:pPr>
            <w:r>
              <w:rPr>
                <w:rFonts w:hint="eastAsia"/>
              </w:rPr>
              <w:t>要求分析材料及其分析范围</w:t>
            </w:r>
            <w:r>
              <w:t>(</w:t>
            </w:r>
            <w:r>
              <w:rPr>
                <w:rFonts w:hint="eastAsia"/>
              </w:rPr>
              <w:t>参考程序</w:t>
            </w:r>
            <w: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</w:trPr>
        <w:tc>
          <w:tcPr>
            <w:tcW w:w="847" w:type="dxa"/>
            <w:vMerge w:val="continue"/>
            <w:vAlign w:val="center"/>
          </w:tcPr>
          <w:p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1311" w:type="dxa"/>
            <w:vMerge w:val="continue"/>
            <w:vAlign w:val="center"/>
          </w:tcPr>
          <w:p>
            <w:pPr>
              <w:widowControl/>
              <w:jc w:val="center"/>
              <w:rPr>
                <w:szCs w:val="24"/>
              </w:rPr>
            </w:pPr>
          </w:p>
        </w:tc>
        <w:tc>
          <w:tcPr>
            <w:tcW w:w="127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不锈钢</w:t>
            </w:r>
          </w:p>
        </w:tc>
        <w:tc>
          <w:tcPr>
            <w:tcW w:w="1445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中低合金钢（碳钢）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rPr>
                <w:rFonts w:hint="eastAsia"/>
              </w:rPr>
              <w:t>球墨铸铁</w:t>
            </w:r>
          </w:p>
        </w:tc>
        <w:tc>
          <w:tcPr>
            <w:tcW w:w="1300" w:type="dxa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C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0.01-1.5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0.004-1.3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1.0-4.5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Si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0.01-2.3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0.001-1.8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0.1-4.0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Mn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0.05-18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0.002-2.0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0.005-2.2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P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0.004-0.1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0.002-0.1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0.002-1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S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0.002-0.3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0.002-0.1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0.003-0.3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Cr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0.1-30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0.003-4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0.002-3.0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Ni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0.005-25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0.002-4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0.002-2.6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Mo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0.05-4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0.002-1.5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0.002-1.2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V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0.02-0.8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0.001-1.0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Ti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0.004-2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0.001-1.0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0.003-0.5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Cu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0.06-5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0.001-1.2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0.002-1.5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rFonts w:eastAsia="黑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Al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0.003-2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0.001-1.5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0.003-1.5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</w:pPr>
            <w:r>
              <w:t>Mg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>
            <w:pPr>
              <w:jc w:val="center"/>
            </w:pPr>
            <w:r>
              <w:t>0.002-0.5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</w:pPr>
            <w:r>
              <w:t>La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>
            <w:pPr>
              <w:jc w:val="center"/>
            </w:pPr>
            <w:r>
              <w:t>0.001-0.03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</w:pPr>
            <w:r>
              <w:t>Ce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>
            <w:pPr>
              <w:jc w:val="center"/>
            </w:pPr>
            <w:r>
              <w:t>0.005-0.1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B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0.002-0.05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0.0005-0.5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Co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0.006-13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0.003-0.5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0.003-0.5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Nb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0.01-4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0.01-0.5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0.005-0.5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W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0.005-3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0.001-2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0.003-0.5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Sn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0.003-0.1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0.003-0.15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As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0.004-0.1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0.004-0.02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0.0005-0.15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Sb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0.008-0.03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0.02-0.3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0.002-0.15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Bi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0.002-0.01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0.001-0.02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0.001-0.02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Zr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0.002-0.5</w:t>
            </w:r>
          </w:p>
        </w:tc>
        <w:tc>
          <w:tcPr>
            <w:tcW w:w="1389" w:type="dxa"/>
          </w:tcPr>
          <w:p>
            <w:pPr>
              <w:jc w:val="center"/>
            </w:pP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Zn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0.0003-0.005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0.0003-0.005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0.001-0.03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Pb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0.0002-.001</w:t>
            </w: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0.005-0.1</w:t>
            </w:r>
          </w:p>
        </w:tc>
        <w:tc>
          <w:tcPr>
            <w:tcW w:w="1389" w:type="dxa"/>
          </w:tcPr>
          <w:p>
            <w:pPr>
              <w:jc w:val="center"/>
            </w:pPr>
            <w:r>
              <w:t>0.002-0.5</w:t>
            </w: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" w:type="dxa"/>
          </w:tcPr>
          <w:p>
            <w:pPr>
              <w:jc w:val="center"/>
              <w:rPr>
                <w:szCs w:val="24"/>
              </w:rPr>
            </w:pPr>
            <w:r>
              <w:t>Fe</w:t>
            </w:r>
          </w:p>
        </w:tc>
        <w:tc>
          <w:tcPr>
            <w:tcW w:w="1311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  <w:tc>
          <w:tcPr>
            <w:tcW w:w="1277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5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0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14" w:type="dxa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rPr>
          <w:szCs w:val="21"/>
        </w:rPr>
      </w:pPr>
    </w:p>
    <w:p>
      <w:pPr>
        <w:rPr>
          <w:sz w:val="24"/>
        </w:rPr>
        <w:sectPr>
          <w:headerReference r:id="rId5" w:type="default"/>
          <w:footerReference r:id="rId6" w:type="default"/>
          <w:type w:val="continuous"/>
          <w:pgSz w:w="11906" w:h="16838"/>
          <w:pgMar w:top="1474" w:right="1134" w:bottom="1134" w:left="126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sz w:val="24"/>
        </w:rPr>
        <w:t>以上通道表供用户选择，用户可根据实际需求选择通道和程序，若有特殊材质或个别元素的含量有特殊要求，可提供标样由厂家制作工作曲线。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pageBreakBefore/>
        <w:autoSpaceDE w:val="0"/>
        <w:autoSpaceDN w:val="0"/>
        <w:ind w:right="-960"/>
        <w:jc w:val="center"/>
        <w:textAlignment w:val="bottom"/>
        <w:outlineLvl w:val="0"/>
        <w:rPr>
          <w:b/>
          <w:sz w:val="36"/>
        </w:rPr>
      </w:pPr>
      <w:r>
        <w:rPr>
          <w:b/>
          <w:sz w:val="36"/>
          <w:szCs w:val="36"/>
        </w:rPr>
        <w:t xml:space="preserve">Part 4  </w:t>
      </w:r>
      <w:r>
        <w:rPr>
          <w:rFonts w:hint="eastAsia"/>
          <w:b/>
          <w:sz w:val="36"/>
        </w:rPr>
        <w:t>报</w:t>
      </w:r>
      <w:r>
        <w:rPr>
          <w:b/>
          <w:sz w:val="36"/>
        </w:rPr>
        <w:t xml:space="preserve"> </w:t>
      </w:r>
      <w:r>
        <w:rPr>
          <w:rFonts w:hint="eastAsia"/>
          <w:b/>
          <w:sz w:val="36"/>
        </w:rPr>
        <w:t>价</w:t>
      </w:r>
      <w:r>
        <w:rPr>
          <w:b/>
          <w:sz w:val="36"/>
        </w:rPr>
        <w:t xml:space="preserve"> </w:t>
      </w:r>
      <w:r>
        <w:rPr>
          <w:rFonts w:hint="eastAsia"/>
          <w:b/>
          <w:sz w:val="36"/>
        </w:rPr>
        <w:t>表</w:t>
      </w:r>
    </w:p>
    <w:p>
      <w:pPr>
        <w:numPr>
          <w:ilvl w:val="0"/>
          <w:numId w:val="5"/>
        </w:numPr>
        <w:spacing w:beforeLines="50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产品名称、商标、型号、厂家、单位、数量、金额、供货时间、保修期限</w:t>
      </w:r>
    </w:p>
    <w:tbl>
      <w:tblPr>
        <w:tblStyle w:val="9"/>
        <w:tblW w:w="1045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080"/>
        <w:gridCol w:w="1467"/>
        <w:gridCol w:w="653"/>
        <w:gridCol w:w="862"/>
        <w:gridCol w:w="1490"/>
        <w:gridCol w:w="3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ind w:firstLine="210" w:firstLineChars="1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产品名称</w:t>
            </w:r>
          </w:p>
        </w:tc>
        <w:tc>
          <w:tcPr>
            <w:tcW w:w="108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牌号商标</w:t>
            </w:r>
          </w:p>
        </w:tc>
        <w:tc>
          <w:tcPr>
            <w:tcW w:w="1467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规格型号</w:t>
            </w:r>
          </w:p>
        </w:tc>
        <w:tc>
          <w:tcPr>
            <w:tcW w:w="653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数量</w:t>
            </w:r>
          </w:p>
        </w:tc>
        <w:tc>
          <w:tcPr>
            <w:tcW w:w="862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单位</w:t>
            </w:r>
          </w:p>
        </w:tc>
        <w:tc>
          <w:tcPr>
            <w:tcW w:w="149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价格（元）</w:t>
            </w:r>
          </w:p>
        </w:tc>
        <w:tc>
          <w:tcPr>
            <w:tcW w:w="3276" w:type="dxa"/>
            <w:vAlign w:val="center"/>
          </w:tcPr>
          <w:p>
            <w:pPr>
              <w:spacing w:beforeLines="50" w:afterLines="50" w:line="360" w:lineRule="auto"/>
              <w:ind w:firstLine="420" w:firstLineChars="2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生产厂家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光谱仪</w:t>
            </w:r>
          </w:p>
        </w:tc>
        <w:tc>
          <w:tcPr>
            <w:tcW w:w="108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东仪</w:t>
            </w:r>
          </w:p>
        </w:tc>
        <w:tc>
          <w:tcPr>
            <w:tcW w:w="1467" w:type="dxa"/>
            <w:vAlign w:val="center"/>
          </w:tcPr>
          <w:p>
            <w:pPr>
              <w:spacing w:beforeLines="50" w:afterLines="50" w:line="360" w:lineRule="auto"/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DF-660</w:t>
            </w:r>
          </w:p>
        </w:tc>
        <w:tc>
          <w:tcPr>
            <w:tcW w:w="653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862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台</w:t>
            </w:r>
          </w:p>
        </w:tc>
        <w:tc>
          <w:tcPr>
            <w:tcW w:w="1490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</w:p>
        </w:tc>
        <w:tc>
          <w:tcPr>
            <w:tcW w:w="3276" w:type="dxa"/>
            <w:vAlign w:val="center"/>
          </w:tcPr>
          <w:p>
            <w:pPr>
              <w:spacing w:beforeLines="50" w:afterLines="50" w:line="360" w:lineRule="auto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山东东仪光电仪器有限公司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629" w:type="dxa"/>
            <w:vAlign w:val="center"/>
          </w:tcPr>
          <w:p>
            <w:pPr>
              <w:spacing w:beforeLines="50" w:afterLines="50" w:line="360" w:lineRule="auto"/>
              <w:ind w:firstLine="210" w:firstLineChars="1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总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</w:rPr>
              <w:t>价</w:t>
            </w:r>
          </w:p>
        </w:tc>
        <w:tc>
          <w:tcPr>
            <w:tcW w:w="8828" w:type="dxa"/>
            <w:gridSpan w:val="6"/>
            <w:vAlign w:val="center"/>
          </w:tcPr>
          <w:p>
            <w:pPr>
              <w:spacing w:beforeLines="50" w:afterLines="50" w:line="360" w:lineRule="auto"/>
              <w:ind w:firstLine="1575" w:firstLineChars="75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（此报价含</w:t>
            </w:r>
            <w:r>
              <w:rPr>
                <w:rFonts w:ascii="宋体" w:hAnsi="宋体" w:cs="宋体"/>
                <w:szCs w:val="21"/>
              </w:rPr>
              <w:t>13%</w:t>
            </w:r>
            <w:r>
              <w:rPr>
                <w:rFonts w:hint="eastAsia" w:ascii="宋体" w:hAnsi="宋体" w:cs="宋体"/>
                <w:szCs w:val="21"/>
              </w:rPr>
              <w:t>增值税，报价有效期</w:t>
            </w:r>
            <w:r>
              <w:rPr>
                <w:rFonts w:ascii="宋体" w:hAnsi="宋体" w:cs="宋体"/>
                <w:szCs w:val="21"/>
              </w:rPr>
              <w:t>30</w:t>
            </w:r>
            <w:r>
              <w:rPr>
                <w:rFonts w:hint="eastAsia" w:ascii="宋体" w:hAnsi="宋体" w:cs="宋体"/>
                <w:szCs w:val="21"/>
              </w:rPr>
              <w:t>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457" w:type="dxa"/>
            <w:gridSpan w:val="7"/>
          </w:tcPr>
          <w:p>
            <w:pPr>
              <w:spacing w:beforeLines="50" w:afterLines="50" w:line="360" w:lineRule="auto"/>
              <w:ind w:firstLine="420" w:firstLineChars="200"/>
              <w:rPr>
                <w:rFonts w:asci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注：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总价（仅限国内）包含标配供货范围中的物品、运输费、安装调试费及培训费。</w:t>
            </w:r>
          </w:p>
        </w:tc>
      </w:tr>
    </w:tbl>
    <w:p>
      <w:pPr>
        <w:spacing w:line="420" w:lineRule="exact"/>
        <w:rPr>
          <w:sz w:val="24"/>
          <w:szCs w:val="24"/>
        </w:rPr>
      </w:pPr>
    </w:p>
    <w:p>
      <w:pPr>
        <w:spacing w:beforeLines="50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2</w:t>
      </w:r>
      <w:r>
        <w:rPr>
          <w:rFonts w:hint="eastAsia" w:ascii="宋体" w:hAnsi="宋体" w:cs="宋体"/>
          <w:b/>
          <w:bCs/>
          <w:szCs w:val="21"/>
        </w:rPr>
        <w:t>、交货期：</w:t>
      </w:r>
      <w:r>
        <w:rPr>
          <w:rFonts w:hint="eastAsia" w:ascii="宋体" w:hAnsi="宋体" w:cs="宋体"/>
          <w:szCs w:val="21"/>
        </w:rPr>
        <w:t>收到定金后</w:t>
      </w:r>
      <w:r>
        <w:rPr>
          <w:rFonts w:ascii="宋体" w:hAnsi="宋体" w:cs="宋体"/>
          <w:szCs w:val="21"/>
        </w:rPr>
        <w:t>5-10</w:t>
      </w:r>
      <w:r>
        <w:rPr>
          <w:rFonts w:hint="eastAsia" w:ascii="宋体" w:hAnsi="宋体" w:cs="宋体"/>
          <w:szCs w:val="21"/>
        </w:rPr>
        <w:t>个工作日。</w:t>
      </w:r>
    </w:p>
    <w:p>
      <w:pPr>
        <w:spacing w:beforeLines="50" w:afterLines="50" w:line="360" w:lineRule="auto"/>
        <w:ind w:firstLine="422" w:firstLineChars="200"/>
        <w:rPr>
          <w:rFonts w:asci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3</w:t>
      </w:r>
      <w:r>
        <w:rPr>
          <w:rFonts w:hint="eastAsia" w:ascii="宋体" w:hAnsi="宋体" w:cs="宋体"/>
          <w:b/>
          <w:bCs/>
          <w:szCs w:val="21"/>
        </w:rPr>
        <w:t>、付款方式：</w:t>
      </w:r>
      <w:r>
        <w:rPr>
          <w:rFonts w:hint="eastAsia" w:ascii="宋体" w:hAnsi="宋体" w:cs="宋体"/>
          <w:szCs w:val="21"/>
        </w:rPr>
        <w:t>合同签订后预付</w:t>
      </w:r>
      <w:r>
        <w:rPr>
          <w:rFonts w:ascii="宋体" w:hAnsi="宋体" w:cs="宋体"/>
          <w:szCs w:val="21"/>
        </w:rPr>
        <w:t>30%</w:t>
      </w:r>
      <w:r>
        <w:rPr>
          <w:rFonts w:hint="eastAsia" w:ascii="宋体" w:hAnsi="宋体" w:cs="宋体"/>
          <w:szCs w:val="21"/>
        </w:rPr>
        <w:t>，发货前再付</w:t>
      </w:r>
      <w:r>
        <w:rPr>
          <w:rFonts w:ascii="宋体" w:hAnsi="宋体" w:cs="宋体"/>
          <w:szCs w:val="21"/>
        </w:rPr>
        <w:t>70%</w:t>
      </w:r>
      <w:r>
        <w:rPr>
          <w:rFonts w:hint="eastAsia" w:ascii="宋体" w:hAnsi="宋体" w:cs="宋体"/>
          <w:szCs w:val="21"/>
        </w:rPr>
        <w:t>。</w:t>
      </w:r>
    </w:p>
    <w:p>
      <w:pPr>
        <w:spacing w:beforeLines="50" w:afterLines="50" w:line="360" w:lineRule="auto"/>
        <w:ind w:firstLine="422" w:firstLineChars="200"/>
        <w:rPr>
          <w:rFonts w:ascii="宋体" w:cs="宋体"/>
          <w:b/>
          <w:bCs/>
          <w:szCs w:val="21"/>
        </w:rPr>
      </w:pPr>
      <w:r>
        <w:rPr>
          <w:rFonts w:ascii="宋体" w:hAnsi="宋体" w:cs="宋体"/>
          <w:b/>
          <w:bCs/>
          <w:szCs w:val="21"/>
        </w:rPr>
        <w:t>4</w:t>
      </w:r>
      <w:r>
        <w:rPr>
          <w:rFonts w:hint="eastAsia" w:ascii="宋体" w:hAnsi="宋体" w:cs="宋体"/>
          <w:b/>
          <w:bCs/>
          <w:szCs w:val="21"/>
        </w:rPr>
        <w:t>、保修期</w:t>
      </w:r>
      <w:r>
        <w:rPr>
          <w:rFonts w:ascii="宋体" w:hAnsi="宋体" w:cs="宋体"/>
          <w:b/>
          <w:bCs/>
          <w:szCs w:val="21"/>
        </w:rPr>
        <w:t>12</w:t>
      </w:r>
      <w:r>
        <w:rPr>
          <w:rFonts w:hint="eastAsia" w:ascii="宋体" w:hAnsi="宋体" w:cs="宋体"/>
          <w:b/>
          <w:bCs/>
          <w:szCs w:val="21"/>
        </w:rPr>
        <w:t>个月。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2"/>
      </w:pPr>
    </w:p>
    <w:p>
      <w:pPr>
        <w:spacing w:line="400" w:lineRule="exact"/>
        <w:ind w:firstLine="3433" w:firstLineChars="950"/>
        <w:rPr>
          <w:rFonts w:ascii="宋体"/>
          <w:szCs w:val="21"/>
        </w:rPr>
      </w:pPr>
      <w:r>
        <w:rPr>
          <w:b/>
          <w:sz w:val="36"/>
          <w:szCs w:val="36"/>
        </w:rPr>
        <w:t xml:space="preserve">Part 5 </w:t>
      </w:r>
      <w:r>
        <w:rPr>
          <w:rFonts w:hint="eastAsia"/>
          <w:b/>
          <w:sz w:val="36"/>
          <w:szCs w:val="36"/>
        </w:rPr>
        <w:t>售后服务</w:t>
      </w:r>
    </w:p>
    <w:p>
      <w:pPr>
        <w:spacing w:beforeLines="50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（一）、维修及保修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公司设有专门的进行维修及保修的售后服务部；维修专线电话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开机，维修工程师为训练有素的专业人员；接到用户故障通知后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小时内做出响应，需要到达用户现场，烟台市辖范围内</w:t>
      </w:r>
      <w:r>
        <w:rPr>
          <w:rFonts w:ascii="宋体" w:hAnsi="宋体" w:cs="宋体"/>
          <w:szCs w:val="21"/>
        </w:rPr>
        <w:t>6</w:t>
      </w:r>
      <w:r>
        <w:rPr>
          <w:rFonts w:hint="eastAsia" w:ascii="宋体" w:hAnsi="宋体" w:cs="宋体"/>
          <w:szCs w:val="21"/>
        </w:rPr>
        <w:t>小时内到达，山东省范围内</w:t>
      </w:r>
      <w:r>
        <w:rPr>
          <w:rFonts w:ascii="宋体" w:hAnsi="宋体" w:cs="宋体"/>
          <w:szCs w:val="21"/>
        </w:rPr>
        <w:t>24</w:t>
      </w:r>
      <w:r>
        <w:rPr>
          <w:rFonts w:hint="eastAsia" w:ascii="宋体" w:hAnsi="宋体" w:cs="宋体"/>
          <w:szCs w:val="21"/>
        </w:rPr>
        <w:t>小时到达，全国范围内</w:t>
      </w:r>
      <w:r>
        <w:rPr>
          <w:rFonts w:ascii="宋体" w:hAnsi="宋体" w:cs="宋体"/>
          <w:szCs w:val="21"/>
        </w:rPr>
        <w:t>48</w:t>
      </w:r>
      <w:r>
        <w:rPr>
          <w:rFonts w:hint="eastAsia" w:ascii="宋体" w:hAnsi="宋体" w:cs="宋体"/>
          <w:szCs w:val="21"/>
        </w:rPr>
        <w:t>小时到达</w:t>
      </w:r>
      <w:r>
        <w:rPr>
          <w:rFonts w:ascii="宋体" w:cs="宋体"/>
          <w:szCs w:val="21"/>
        </w:rPr>
        <w:t>.</w:t>
      </w:r>
    </w:p>
    <w:p>
      <w:pPr>
        <w:spacing w:beforeLines="50" w:afterLines="50" w:line="360" w:lineRule="auto"/>
        <w:ind w:firstLine="482" w:firstLineChars="200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（二）、培训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、本公司设有专门为用户培训的实验室，设备齐全，功能完善，；并编有专门的内部培训教材。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、仪器安装前公司免费提供</w:t>
      </w:r>
      <w:r>
        <w:rPr>
          <w:rFonts w:ascii="宋体" w:hAnsi="宋体" w:cs="宋体"/>
          <w:szCs w:val="21"/>
        </w:rPr>
        <w:t>2--3</w:t>
      </w:r>
      <w:r>
        <w:rPr>
          <w:rFonts w:hint="eastAsia" w:ascii="宋体" w:hAnsi="宋体" w:cs="宋体"/>
          <w:szCs w:val="21"/>
        </w:rPr>
        <w:t>名操作人员到公司进行为期一周的培训。</w:t>
      </w: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、公司在安装调试时负责对用户人员进行操作、校准、维护、常见故障处理等常识性培训，达到用户人员能独立使用仪器。</w:t>
      </w:r>
    </w:p>
    <w:p>
      <w:pPr>
        <w:jc w:val="center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spacing w:beforeLines="50" w:afterLines="50" w:line="360" w:lineRule="auto"/>
        <w:jc w:val="center"/>
        <w:rPr>
          <w:rFonts w:hint="default" w:ascii="宋体" w:hAnsi="宋体" w:eastAsia="宋体" w:cs="宋体"/>
          <w:szCs w:val="21"/>
          <w:lang w:val="en-US" w:eastAsia="zh-CN"/>
        </w:rPr>
        <w:sectPr>
          <w:headerReference r:id="rId7" w:type="default"/>
          <w:footerReference r:id="rId8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6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bCs/>
          <w:sz w:val="30"/>
          <w:szCs w:val="30"/>
          <w:lang w:eastAsia="zh-CN"/>
        </w:rPr>
        <w:t>企业资质</w:t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  <w:r>
        <w:pict>
          <v:shape id="_x0000_s1036" o:spid="_x0000_s1036" o:spt="75" alt="1557900895(1)" type="#_x0000_t75" style="position:absolute;left:0pt;margin-left:74.2pt;margin-top:35.25pt;height:176.2pt;width:134.1pt;z-index:251708416;mso-width-relative:page;mso-height-relative:page;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</v:shape>
        </w:pict>
      </w:r>
      <w:r>
        <w:pict>
          <v:shape id="图片 5" o:spid="_x0000_s1037" o:spt="75" alt="1557900763(1)" type="#_x0000_t75" style="position:absolute;left:0pt;margin-left:151.95pt;margin-top:63.4pt;height:187.45pt;width:142.15pt;z-index:251709440;mso-width-relative:page;mso-height-relative:page;" filled="f" o:preferrelative="t" stroked="f" coordsize="21600,21600">
            <v:path/>
            <v:fill on="f" focussize="0,0"/>
            <v:stroke on="f"/>
            <v:imagedata r:id="rId37" cropbottom="4313f" o:title=""/>
            <o:lock v:ext="edit" aspectratio="f"/>
          </v:shape>
        </w:pict>
      </w:r>
      <w:r>
        <w:pict>
          <v:shape id="_x0000_s1038" o:spid="_x0000_s1038" o:spt="75" alt="1557899087(1)" type="#_x0000_t75" style="position:absolute;left:0pt;margin-left:227.45pt;margin-top:91.6pt;height:185.95pt;width:136.2pt;z-index:251710464;mso-width-relative:page;mso-height-relative:page;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</v:shape>
        </w:pict>
      </w:r>
      <w:r>
        <w:pict>
          <v:shape id="_x0000_i1047" o:spt="75" type="#_x0000_t75" style="height:165.7pt;width:124.95pt;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rPr>
          <w:sz w:val="24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rPr>
          <w:rFonts w:hint="eastAsia" w:eastAsia="宋体"/>
          <w:sz w:val="24"/>
          <w:lang w:eastAsia="zh-CN"/>
        </w:rPr>
      </w:pPr>
    </w:p>
    <w:p>
      <w:pPr>
        <w:pStyle w:val="2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pict>
          <v:shape id="_x0000_i1048" o:spt="75" alt="681570227e385b54312d95ef6052d1e" type="#_x0000_t75" style="height:286.9pt;width:458.6pt;" filled="f" o:preferrelative="t" stroked="f" coordsize="21600,21600">
            <v:path/>
            <v:fill on="f" focussize="0,0"/>
            <v:stroke on="f"/>
            <v:imagedata r:id="rId40" o:title="681570227e385b54312d95ef6052d1e"/>
            <o:lock v:ext="edit" aspectratio="t"/>
            <w10:wrap type="none"/>
            <w10:anchorlock/>
          </v:shape>
        </w:pict>
      </w:r>
    </w:p>
    <w:p>
      <w:pPr>
        <w:pStyle w:val="2"/>
        <w:ind w:left="0" w:leftChars="0" w:firstLine="0" w:firstLineChars="0"/>
        <w:jc w:val="center"/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企业荣誉</w:t>
      </w:r>
    </w:p>
    <w:p>
      <w:pPr>
        <w:spacing w:beforeLines="50" w:afterLines="50" w:line="360" w:lineRule="auto"/>
        <w:jc w:val="center"/>
        <w:rPr>
          <w:rFonts w:hint="default" w:ascii="宋体" w:hAnsi="宋体" w:eastAsia="宋体" w:cs="宋体"/>
          <w:szCs w:val="21"/>
          <w:lang w:val="en-US" w:eastAsia="zh-CN"/>
        </w:rPr>
        <w:sectPr>
          <w:headerReference r:id="rId9" w:type="default"/>
          <w:footerReference r:id="rId10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pict>
          <v:shape id="图片 2" o:spid="_x0000_s1039" o:spt="75" type="#_x0000_t75" style="position:absolute;left:0pt;margin-left:14.3pt;margin-top:15pt;height:84.45pt;width:121.25pt;z-index:251722752;mso-width-relative:page;mso-height-relative:page;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</v:shape>
        </w:pict>
      </w:r>
      <w:r>
        <w:pict>
          <v:shape id="_x0000_s1040" o:spid="_x0000_s1040" o:spt="75" type="#_x0000_t75" style="position:absolute;left:0pt;margin-left:177.8pt;margin-top:-0.9pt;height:122.15pt;width:88.4pt;rotation:5898240f;z-index:251718656;mso-width-relative:page;mso-height-relative:page;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</v:shape>
        </w:pict>
      </w:r>
      <w:r>
        <w:pict>
          <v:shape id="Picture 9" o:spid="_x0000_s1041" o:spt="75" type="#_x0000_t75" style="position:absolute;left:0pt;margin-left:315.8pt;margin-top:14.55pt;height:85pt;width:121.2pt;z-index:251711488;mso-width-relative:page;mso-height-relative:page;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</v:shape>
        </w:pict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  <w:r>
        <w:pict>
          <v:shape id="Picture 11" o:spid="_x0000_s1042" o:spt="75" alt="2014科技创新单位1" type="#_x0000_t75" style="position:absolute;left:0pt;margin-left:313.85pt;margin-top:9.95pt;height:82.1pt;width:120.85pt;z-index:251717632;mso-width-relative:page;mso-height-relative:page;" filled="f" o:preferrelative="t" stroked="f" coordsize="21600,21600">
            <v:path/>
            <v:fill on="f" focussize="0,0"/>
            <v:stroke on="f"/>
            <v:imagedata r:id="rId44" blacklevel="7864f" o:title=""/>
            <o:lock v:ext="edit" aspectratio="f"/>
          </v:shape>
        </w:pict>
      </w:r>
      <w:r>
        <w:pict>
          <v:shape id="图片 14" o:spid="_x0000_s1043" o:spt="75" type="#_x0000_t75" style="position:absolute;left:0pt;margin-left:166.1pt;margin-top:8.7pt;height:83.55pt;width:118.45pt;z-index:251720704;mso-width-relative:page;mso-height-relative:page;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</v:shape>
        </w:pict>
      </w:r>
      <w:r>
        <w:pict>
          <v:shape id="Picture 14" o:spid="_x0000_s1044" o:spt="75" type="#_x0000_t75" style="position:absolute;left:0pt;margin-left:18.55pt;margin-top:13.4pt;height:84.8pt;width:117.95pt;z-index:251716608;mso-width-relative:page;mso-height-relative:page;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</v:shape>
        </w:pict>
      </w: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lang w:eastAsia="zh-CN"/>
        </w:rPr>
      </w:pPr>
    </w:p>
    <w:p>
      <w:pPr>
        <w:pStyle w:val="2"/>
        <w:ind w:left="0" w:leftChars="0" w:firstLine="0" w:firstLineChars="0"/>
        <w:rPr>
          <w:b/>
          <w:sz w:val="36"/>
          <w:szCs w:val="36"/>
        </w:rPr>
      </w:pPr>
    </w:p>
    <w:p>
      <w:pPr>
        <w:pStyle w:val="2"/>
        <w:ind w:left="0" w:leftChars="0" w:firstLine="0" w:firstLineChars="0"/>
        <w:rPr>
          <w:rFonts w:hint="default"/>
          <w:b/>
          <w:sz w:val="36"/>
          <w:szCs w:val="36"/>
          <w:lang w:val="en-US"/>
        </w:rPr>
      </w:pPr>
      <w:r>
        <w:pict>
          <v:shape id="Picture 8" o:spid="_x0000_s1045" o:spt="75" type="#_x0000_t75" style="position:absolute;left:0pt;margin-left:171.35pt;margin-top:5.65pt;height:83.15pt;width:122.65pt;z-index:251715584;mso-width-relative:page;mso-height-relative:page;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</w:t>
      </w:r>
      <w:r>
        <w:pict>
          <v:shape id="_x0000_i1050" o:spt="75" type="#_x0000_t75" style="height:86.05pt;width:117.85pt;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   </w:t>
      </w:r>
      <w:r>
        <w:pict>
          <v:shape id="_x0000_i1051" o:spt="75" type="#_x0000_t75" style="height:84.6pt;width:125.25pt;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</w:pict>
      </w:r>
      <w:r>
        <w:rPr>
          <w:rFonts w:hint="eastAsia"/>
          <w:b/>
          <w:sz w:val="36"/>
          <w:szCs w:val="36"/>
          <w:lang w:val="en-US" w:eastAsia="zh-CN"/>
        </w:rPr>
        <w:t xml:space="preserve">             </w:t>
      </w:r>
    </w:p>
    <w:p>
      <w:pPr>
        <w:ind w:firstLine="3253" w:firstLineChars="90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  <w:r>
        <w:pict>
          <v:shape id="_x0000_s1046" o:spid="_x0000_s1046" o:spt="75" type="#_x0000_t75" style="position:absolute;left:0pt;margin-left:314.4pt;margin-top:14.55pt;height:158.85pt;width:126.3pt;z-index:251726848;mso-width-relative:page;mso-height-relative:page;" filled="f" o:preferrelative="t" stroked="f" coordsize="21600,21600">
            <v:path/>
            <v:fill on="f" focussize="0,0"/>
            <v:stroke on="f"/>
            <v:imagedata r:id="rId50" croptop="-440f" o:title=""/>
            <o:lock v:ext="edit" aspectratio="f"/>
          </v:shape>
        </w:pict>
      </w:r>
      <w:r>
        <w:pict>
          <v:shape id="图片 8" o:spid="_x0000_s1047" o:spt="75" type="#_x0000_t75" style="position:absolute;left:0pt;margin-left:171.1pt;margin-top:20.8pt;height:150.5pt;width:118pt;z-index:251723776;mso-width-relative:page;mso-height-relative:page;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</v:shape>
        </w:pict>
      </w:r>
      <w:r>
        <w:pict>
          <v:shape id="图片 11" o:spid="_x0000_s1048" o:spt="75" type="#_x0000_t75" style="position:absolute;left:0pt;margin-left:18pt;margin-top:22.15pt;height:146.75pt;width:114.75pt;z-index:251725824;mso-width-relative:page;mso-height-relative:page;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</v:shape>
        </w:pict>
      </w: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1890" w:firstLineChars="900"/>
        <w:rPr>
          <w:b/>
          <w:sz w:val="36"/>
          <w:szCs w:val="36"/>
        </w:rPr>
      </w:pPr>
      <w:r>
        <w:pict>
          <v:shape id="_x0000_s1049" o:spid="_x0000_s1049" o:spt="202" type="#_x0000_t202" style="position:absolute;left:0pt;margin-left:145.4pt;margin-top:118.9pt;height:38.75pt;width:158.75pt;z-index:251724800;mso-width-relative:page;mso-height-relative:page;" filled="f" stroked="f" coordsize="21600,21600" o:gfxdata="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0427/YAAAACwEAAA8AAAAAAAAAAQAgAAAAIgAAAGRycy9kb3ducmV2LnhtbFBLAQIUABQAAAAI&#10;AIdO4kCE2u1ItAEAAEADAAAOAAAAAAAAAAEAIAAAACcBAABkcnMvZTJvRG9jLnhtbFBLBQYAAAAA&#10;BgAGAFkBAABNBQAAAAA=&#10;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pStyle w:val="8"/>
                    <w:kinsoku/>
                    <w:ind w:left="0"/>
                    <w:jc w:val="both"/>
                  </w:pPr>
                </w:p>
              </w:txbxContent>
            </v:textbox>
          </v:shape>
        </w:pict>
      </w:r>
      <w:r>
        <w:pict>
          <v:shape id="文本框 14" o:spid="_x0000_s1050" o:spt="202" type="#_x0000_t202" style="position:absolute;left:0pt;margin-left:293.3pt;margin-top:118.9pt;height:38.75pt;width:158.75pt;z-index:251727872;mso-width-relative:page;mso-height-relative:page;" filled="f" stroked="f" coordsize="21600,21600" o:gfxdata="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/OUNXYAAAACwEAAA8AAAAAAAAAAQAgAAAAIgAAAGRycy9kb3ducmV2LnhtbFBLAQIUABQA&#10;AAAIAIdO4kDa5lkOtwEAAEEDAAAOAAAAAAAAAAEAIAAAACcBAABkcnMvZTJvRG9jLnhtbFBLBQYA&#10;AAAABgAGAFkBAABQBQAAAAA=&#10;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pStyle w:val="8"/>
                    <w:kinsoku/>
                    <w:ind w:left="0"/>
                    <w:jc w:val="both"/>
                  </w:pPr>
                </w:p>
              </w:txbxContent>
            </v:textbox>
          </v:shape>
        </w:pict>
      </w: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b/>
          <w:sz w:val="36"/>
          <w:szCs w:val="36"/>
        </w:rPr>
      </w:pPr>
    </w:p>
    <w:p>
      <w:pPr>
        <w:ind w:firstLine="3253" w:firstLineChars="900"/>
        <w:rPr>
          <w:rFonts w:hint="eastAsia"/>
        </w:rPr>
      </w:pPr>
      <w:r>
        <w:rPr>
          <w:b/>
          <w:sz w:val="36"/>
          <w:szCs w:val="36"/>
        </w:rPr>
        <w:t xml:space="preserve">Part </w:t>
      </w:r>
      <w:r>
        <w:rPr>
          <w:rFonts w:hint="eastAsia"/>
          <w:b/>
          <w:sz w:val="36"/>
          <w:szCs w:val="36"/>
          <w:lang w:val="en-US" w:eastAsia="zh-CN"/>
        </w:rPr>
        <w:t>8</w:t>
      </w:r>
      <w:r>
        <w:rPr>
          <w:b/>
          <w:sz w:val="36"/>
          <w:szCs w:val="36"/>
        </w:rPr>
        <w:t xml:space="preserve"> </w:t>
      </w:r>
      <w:r>
        <w:rPr>
          <w:rFonts w:hint="eastAsia"/>
          <w:b/>
          <w:bCs/>
          <w:sz w:val="30"/>
          <w:szCs w:val="30"/>
        </w:rPr>
        <w:t>产品专利（自主研发）</w:t>
      </w:r>
    </w:p>
    <w:tbl>
      <w:tblPr>
        <w:tblStyle w:val="10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4589"/>
        <w:gridCol w:w="1135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jc w:val="center"/>
              <w:rPr>
                <w:b/>
                <w:bCs/>
              </w:rPr>
            </w:pPr>
            <w:bookmarkStart w:id="1" w:name="_Hlk101529009"/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专利名称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专利类型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专利号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光谱仪真空系统中的防震动装置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200910085146.X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光谱仪自动送样装置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201110369095.0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光谱仪混合罗兰圆装置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201110371957.3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多通道等离子体光源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201210413476.9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具有</w:t>
            </w:r>
            <w:r>
              <w:rPr>
                <w:b/>
                <w:bCs/>
              </w:rPr>
              <w:t>CCD光谱信号采集系统的混合光谱仪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201210499538.2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光谱仪平场全谱接收装置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201410040491.2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光谱仪氩气激发系统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201410068117.3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超薄零件清洗装置及工艺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201610066745.7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测定普朗克常量的真空光电管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201610793420.9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光电倍增管阴极制造中的限制抽速方法及装置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201610792289.4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一种用于微波等离子体炬发射光谱的固体进样分析系统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201710535341.2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一种高效的</w:t>
            </w:r>
            <w:r>
              <w:rPr>
                <w:b/>
                <w:bCs/>
              </w:rPr>
              <w:t>CCD全谱光谱采集结构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201710595728.7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一体式火花激发室腔体结构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201710688324.2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一种用于电感耦合等离子体发射光谱仪的分光色散装置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201910862705.7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一种航标灯灯质智能化检测方法及其他装置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202010049451.X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一种用于准确定位激光诱导击穿光谱聚焦位置的装置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201810819042.6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一种基于振镜扫描分析的激光诱导击穿光谱仪及其光谱检测方法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202111366793.5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一种集成式半导体制冷散热封装结构的设计方法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202111510805.7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一种自支撑悬浮碳膜制备方法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发明专利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202110237510.0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光谱仪中防止光线受干扰装置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200920108239.5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一种防止受火花台电磁干扰的直读光谱仪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200920167354.X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直读光谱仪的辅助检测支架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直读光谱仪的透镜安装结构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200920167989.X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一种测量装置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200920110779.7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调整光谱仪中折射片的装置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200920316483.0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防油汽吸附透镜组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实用新型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201820535612.4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  <w:jc w:val="center"/>
        </w:trPr>
        <w:tc>
          <w:tcPr>
            <w:tcW w:w="651" w:type="dxa"/>
          </w:tcPr>
          <w:p>
            <w:pPr>
              <w:pStyle w:val="25"/>
              <w:numPr>
                <w:ilvl w:val="0"/>
                <w:numId w:val="6"/>
              </w:numPr>
              <w:ind w:firstLineChars="0"/>
              <w:jc w:val="center"/>
              <w:rPr>
                <w:rFonts w:hint="eastAsia"/>
                <w:b/>
                <w:bCs/>
              </w:rPr>
            </w:pPr>
          </w:p>
        </w:tc>
        <w:tc>
          <w:tcPr>
            <w:tcW w:w="4589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直读光谱仪</w:t>
            </w:r>
          </w:p>
        </w:tc>
        <w:tc>
          <w:tcPr>
            <w:tcW w:w="1135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外观设计</w:t>
            </w:r>
          </w:p>
        </w:tc>
        <w:tc>
          <w:tcPr>
            <w:tcW w:w="1921" w:type="dxa"/>
          </w:tcPr>
          <w:p>
            <w:pPr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200930209283.0</w:t>
            </w:r>
          </w:p>
        </w:tc>
      </w:tr>
      <w:bookmarkEnd w:id="1"/>
    </w:tbl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sz w:val="36"/>
          <w:szCs w:val="36"/>
        </w:rPr>
      </w:pPr>
      <w:r>
        <w:rPr>
          <w:b/>
          <w:sz w:val="36"/>
          <w:szCs w:val="36"/>
        </w:rPr>
        <w:t>Part</w:t>
      </w:r>
      <w:r>
        <w:rPr>
          <w:rFonts w:hint="eastAsia"/>
          <w:b/>
          <w:sz w:val="36"/>
          <w:szCs w:val="36"/>
          <w:lang w:val="en-US" w:eastAsia="zh-CN"/>
        </w:rPr>
        <w:t xml:space="preserve"> 9</w:t>
      </w:r>
      <w:r>
        <w:rPr>
          <w:b/>
          <w:sz w:val="36"/>
          <w:szCs w:val="36"/>
        </w:rPr>
        <w:t xml:space="preserve"> </w:t>
      </w:r>
      <w:r>
        <w:rPr>
          <w:rFonts w:hint="eastAsia" w:ascii="宋体" w:hAnsi="宋体"/>
          <w:b/>
          <w:sz w:val="36"/>
          <w:szCs w:val="36"/>
        </w:rPr>
        <w:t>部分知名客户业绩表（节选）</w:t>
      </w:r>
    </w:p>
    <w:tbl>
      <w:tblPr>
        <w:tblStyle w:val="9"/>
        <w:tblpPr w:leftFromText="180" w:rightFromText="180" w:vertAnchor="text" w:horzAnchor="margin" w:tblpXSpec="center" w:tblpY="447"/>
        <w:tblW w:w="921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7"/>
        <w:gridCol w:w="332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eastAsia="宋体" w:cs="宋体"/>
                <w:b/>
                <w:bCs/>
                <w:color w:val="000000"/>
                <w:kern w:val="0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lang w:val="en-US" w:eastAsia="zh-CN"/>
              </w:rPr>
              <w:t>国内知名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客户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lang w:val="en-US" w:eastAsia="zh-CN"/>
              </w:rPr>
              <w:t>节选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基体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中国钢铁研究总院（</w:t>
            </w: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钢研院安泰科技股份有限公司涿州新材料分公司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hint="eastAsia" w:ascii="宋体" w:hAnsi="宋体"/>
                <w:b/>
                <w:color w:val="000000"/>
                <w:sz w:val="20"/>
              </w:rPr>
              <w:t>随州亿丰泵业有限公司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钢研院新冶高科技集团有限公司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中国原子能科学研究院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中集来福士海洋工程有限公司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中车集团济南车辆有限公司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中车四方车辆有限公司</w:t>
            </w:r>
            <w:r>
              <w:rPr>
                <w:rFonts w:ascii="宋体" w:cs="宋体"/>
                <w:b/>
                <w:color w:val="000000"/>
                <w:kern w:val="0"/>
                <w:sz w:val="20"/>
              </w:rPr>
              <w:t>-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出口孟加拉国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中国南车集团</w:t>
            </w:r>
            <w:r>
              <w:rPr>
                <w:rStyle w:val="17"/>
                <w:rFonts w:hint="eastAsia"/>
                <w:b/>
                <w:sz w:val="20"/>
              </w:rPr>
              <w:t>石家庄车辆厂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中国南车集团二七车辆厂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中国能源建设集团广东火电工程总公司阳江核岛项目部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中国船舶重工集团公司第十二研究所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中国铝业股份有限公司山东分公司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中材科技（南通）有限公司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中建材国际装备有限公司</w:t>
            </w:r>
            <w:r>
              <w:rPr>
                <w:rFonts w:ascii="宋体" w:cs="宋体"/>
                <w:b/>
                <w:color w:val="000000"/>
                <w:kern w:val="0"/>
                <w:sz w:val="20"/>
              </w:rPr>
              <w:t>-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出口孟加拉国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Fe/Zn/Pb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中国能源建设集团鞍山铁塔制造总厂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中色十二冶建设有限公司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rPr>
                <w:rFonts w:ascii="宋体" w:cs="宋体"/>
                <w:b/>
                <w:color w:val="000000"/>
                <w:sz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中石油大庆油田第一采油厂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中石油胜利油田瑞特机械制造有限公司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中石油胜利油田龙玺石油工程服务有限责任公司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山东省计量科学研究院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山东省机械设计研究院行业部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0"/>
              </w:rPr>
              <w:t>山东冶金设计院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textAlignment w:val="center"/>
              <w:rPr>
                <w:rFonts w:ascii="宋体" w:cs="宋体"/>
                <w:b/>
                <w:color w:val="000000"/>
                <w:sz w:val="20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东光亿通机械有限公司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天津远山乐其国际贸易有限公司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香河旭明源汽车配件有限公司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宋体" w:cs="宋体"/>
                <w:b/>
                <w:sz w:val="20"/>
              </w:rPr>
            </w:pPr>
            <w:r>
              <w:rPr>
                <w:rFonts w:hint="eastAsia" w:ascii="宋体" w:hAnsi="宋体"/>
                <w:b/>
                <w:sz w:val="20"/>
              </w:rPr>
              <w:t>新乡市万博铜业有限公司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郑州机械研究所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黄骅湛丰不锈钢制品有限公司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石家庄科瑞安液压科技有限公司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石家庄盛祥融伟科技有限公司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泊头市河铸重工机械有限公司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唐山天物众强高科精密管业有限公司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淅川县华扬精密科技有限公司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北京众诚力达机械有限公司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沃尔芙阀门（固安）有限公司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唐山市同创科技有限公司（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洛阳九久耐磨材料制造有限公司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天津立林钻头有限公司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泊头市坤腾金属制品有限公司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石家庄太行伟业水泵有限公司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望都县志刚铸造有限公司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浙江朝鸿机械有限公司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昌黎县华顺精密机件制造有限公司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辽阳永安机械设备物资有限公司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北京疏水阀门厂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七台河市鑫盛机械制造有限公司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瑞安市金朝模具材料有限公司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瑞安市建鑫机械制造有限公司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阳泉市鑫天通铸造有限公司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莱阳市中荆丰源机械厂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瑞安市篁社镇精密铸造厂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福建兴伟阀门制造有限公司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浙江科力锻造有限公司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金华市航瑞机床装备有限公司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江西省江瑞特钢有限公司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宁德市台鑫铸造有限公司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山东新达重工机械有限公司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乐山市泰钢鑫科机械制造有限公司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东营市昌瑞精铸有限责任公司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迁安市盛鑫实型铸件厂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丽水市神飞利益保安用品有限公司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葫芦岛泵业制造有限公司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芜湖金宇紧固件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北京微纳宝德科技发展有限公司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河北长安汽车有限公司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福建双正阀门制造有限公司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温州图强电气科技有限公司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瑞安市瑞丰阀门有限公司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宽城利宝金属制品厂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保定双启精密铸件制造有限公司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陆军装甲兵学院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成都天成精密机械有限公司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丽水中国国工阀门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辛集市国实工贸有限责任公司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宁波基英示自动化科技有限公司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日照市华昌机械有限公司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广东润盈贸易有限公司（阿尔及利亚）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来安县伟春祥电子设备有限公司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天津荣刚金属制品有限公司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禹州市开来机械配件有限公司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巩义市金立方铸造有限公司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浙江东旺实业有限公司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无锡市新诺科机械科技有限公司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嘉善远景机械有限公司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山东临朐乾成石油机械有限公司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烟台市昌源金属制品有限公司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青岛斯瑞威机械有限公司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石家庄科宏泵业有限公司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上饶市信丰实业有限公司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浙江皓特节能系统工程有限公司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濮阳市中鑫物资回收有限公司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宁波卡玛泰机械有限公司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烟台康源精密特钢制造有限公司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重庆北碚金华机械有限公司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江苏格尔顿传动有限公司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宿迁市善诚机械配件有限公司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深圳市前海汇智科技有限公司（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台）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深圳市以诺电子有限公司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晋江堃元金属材料有限公司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扬州爱彼电力建设有限公司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唐山市丰南区昌隆工贸有限公司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临沂天力五金配件有限公司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山东恒富重工科技有限公司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武汉德盛机械制造有限公司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潍坊新炬业机电设备有限公司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济南科鑫铝铜加工材料有限公司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烟台光明铸造有限公司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烟台百盛模具有限公司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邹平县鑫利源铸造有限公司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青岛东川阀业有限公司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西安理工大学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青岛顺运通运输装备有限公司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陕西大唐燃气安全科技股份有限公司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Fe/Cu/Al/Zn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莱芜市泰山阳光冶金有限公司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泰安聚力铝业工贸有限公司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浙江正联检测科技有限公司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莱芜市昊金机械制造有限公司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南通新兴特种金属材料有限公司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海宁市庆欣机械有限公司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临沂市罗庄区兰图特钢有限公司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新泰市煜昌精密铸造有限公司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涉县德诚铝材制造有限公司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青岛航天红光车桥制造有限公司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安徽省玖铸精密铸造有限公司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十堰华飞仪器设备有限公司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无锡乔晟机械制造有限公司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Fe/Cu/Al/Ni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龙口市恒锐汽车配件有限公司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湖北恩腾机械有限公司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重庆秋宇机械制造有限责任公司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大连天隆铸业有限公司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宁德强泰阀门有限公司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浙江良名阀门科技有限公司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江苏建鑫机械制造有限公司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河北士达齿轮有限责任公司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宁国市恒博精密铸业有限公司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福建隆信科技有限公司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浙江鼎尚不锈钢有限公司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招远玲珑热电有限公司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Fe/Cu/Al/Zn/Sn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开原化工机械制造有限公司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台州市宏园空调设备有限公司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侯马市北方内燃机铸件有限公司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新绛县高强耐磨材料厂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河北瑞通泵业有限公司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山西永鑫生锻造有限公司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瑞安市瑞联铸造有限公司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大连衡胜金属制品有限公司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山西省平遥县创兴传动机械有限公司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沈阳兢耕科技有限公司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江西陛快管道科技有限公司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淄博精铸工贸有限公司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北京庄雨五金有限责任公司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徐州华安检测技术有限公司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成都铁城精密铸造有限公司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淄博通天机械制造有限公司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烟台杰瑞石油装备技术有限公司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Fe/Ni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泉州市宏盛兴工程机械有限公司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星宇电子（宁波）有限公司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济南海佑新能源科技有限公司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潍坊冠天机电设备有限公司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青岛应龙机械有限责任公司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高密市和利金属制品有限公司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定远县隆鑫新材料科技有限公司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宁夏中能恒力钢丝绳有限公司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Zn/Pb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石家庄理想汽车零部件有限公司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Fe/Cu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厦门银睿机电设备有限公司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津巴布韦布拉瓦约钢厂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潍坊华星机械有限公司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烟台市清泉特钢锻造制品有限公司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威海市友阳玛钢厂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章丘市海发铸锻有限公司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江苏特富钢管有限公司</w:t>
            </w:r>
          </w:p>
        </w:tc>
        <w:tc>
          <w:tcPr>
            <w:tcW w:w="332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烟台市牟平区东兴机械制造有限公司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上海尚实能源科技有限公司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Fe/Al/Ni/Ti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瑞安市安达铁路配件有限公司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浙江宏武阀门有限公司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宁国市畅铭铸业有限公司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灵石县天工机械制造有限公司宝鑫分公司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乐清市贤峰塑胶仪器厂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迁安市同力冶金设备有限公司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凯振科技（江苏）有限公司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湖北盛达科技有限公司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大连世和阀门厂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大连双海耐腐蚀泵厂</w:t>
            </w:r>
          </w:p>
        </w:tc>
        <w:tc>
          <w:tcPr>
            <w:tcW w:w="3323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</w:rPr>
              <w:t>迁安市卓越机械制造有限公司</w:t>
            </w:r>
          </w:p>
        </w:tc>
        <w:tc>
          <w:tcPr>
            <w:tcW w:w="3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0"/>
              </w:rPr>
              <w:t>Fe</w:t>
            </w:r>
          </w:p>
        </w:tc>
      </w:tr>
    </w:tbl>
    <w:p>
      <w:pPr>
        <w:bidi w:val="0"/>
        <w:jc w:val="left"/>
        <w:rPr>
          <w:rFonts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pStyle w:val="2"/>
        <w:rPr>
          <w:rFonts w:ascii="宋体"/>
          <w:b/>
          <w:sz w:val="36"/>
          <w:szCs w:val="36"/>
        </w:rPr>
      </w:pPr>
    </w:p>
    <w:p>
      <w:pPr>
        <w:rPr>
          <w:rFonts w:ascii="宋体"/>
          <w:b/>
          <w:sz w:val="36"/>
          <w:szCs w:val="36"/>
        </w:rPr>
      </w:pP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</w:pPr>
    </w:p>
    <w:p>
      <w:pPr>
        <w:spacing w:beforeLines="50" w:afterLines="50" w:line="360" w:lineRule="auto"/>
        <w:ind w:firstLine="420" w:firstLineChars="200"/>
        <w:rPr>
          <w:rFonts w:ascii="宋体" w:cs="宋体"/>
          <w:szCs w:val="21"/>
        </w:rPr>
        <w:sectPr>
          <w:headerReference r:id="rId11" w:type="default"/>
          <w:footerReference r:id="rId12" w:type="default"/>
          <w:type w:val="continuous"/>
          <w:pgSz w:w="11906" w:h="16838"/>
          <w:pgMar w:top="779" w:right="1286" w:bottom="312" w:left="1440" w:header="851" w:footer="992" w:gutter="0"/>
          <w:cols w:space="720" w:num="1"/>
          <w:docGrid w:type="lines" w:linePitch="312" w:charSpace="0"/>
        </w:sectPr>
      </w:pPr>
    </w:p>
    <w:p>
      <w:pPr>
        <w:rPr>
          <w:rFonts w:ascii="宋体"/>
          <w:b/>
          <w:sz w:val="36"/>
          <w:szCs w:val="36"/>
        </w:rPr>
      </w:pPr>
    </w:p>
    <w:sectPr>
      <w:type w:val="continuous"/>
      <w:pgSz w:w="11906" w:h="16838"/>
      <w:pgMar w:top="1474" w:right="1466" w:bottom="1134" w:left="126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NSimSun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 xml:space="preserve">    </w:t>
    </w:r>
    <w:r>
      <w:rPr>
        <w:rFonts w:hint="eastAsia"/>
      </w:rPr>
      <w:t>联系电话：</w:t>
    </w:r>
    <w:r>
      <w:t xml:space="preserve">0535-8206988   </w:t>
    </w:r>
    <w:r>
      <w:rPr>
        <w:rFonts w:hint="eastAsia"/>
      </w:rPr>
      <w:t>传真：</w:t>
    </w:r>
    <w:r>
      <w:t xml:space="preserve">0535-8206988 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>/</w:t>
    </w:r>
    <w:r>
      <w:rPr>
        <w:rFonts w:hint="eastAsia"/>
      </w:rPr>
      <w:t>烟台东方分析仪器有限公司</w:t>
    </w:r>
    <w:r>
      <w:t xml:space="preserve">    </w:t>
    </w:r>
    <w:r>
      <w:rPr>
        <w:rFonts w:hint="eastAsia"/>
      </w:rPr>
      <w:t>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山东东仪光电仪器有限公司联系电话：</w:t>
    </w:r>
    <w:r>
      <w:t xml:space="preserve">0535-8206988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center"/>
    </w:pPr>
    <w:r>
      <w:rPr>
        <w:rFonts w:hint="eastAsia"/>
      </w:rPr>
      <w:t>山东东仪光电仪器有限公司</w:t>
    </w:r>
    <w:r>
      <w:t>/</w:t>
    </w:r>
    <w:r>
      <w:rPr>
        <w:rFonts w:hint="eastAsia"/>
      </w:rPr>
      <w:t>烟台东方分析仪器有限公司</w:t>
    </w:r>
    <w:r>
      <w:t xml:space="preserve">    </w:t>
    </w:r>
    <w:r>
      <w:rPr>
        <w:rFonts w:hint="eastAsia"/>
      </w:rPr>
      <w:t>联系电话：</w:t>
    </w:r>
    <w:r>
      <w:t xml:space="preserve">0535-8206988    </w:t>
    </w:r>
    <w:r>
      <w:rPr>
        <w:rFonts w:hint="eastAsia"/>
      </w:rPr>
      <w:t>传真：</w:t>
    </w:r>
    <w:r>
      <w:t xml:space="preserve">0535-8206988  </w:t>
    </w:r>
  </w:p>
  <w:p>
    <w:pPr>
      <w:pStyle w:val="6"/>
      <w:jc w:val="center"/>
    </w:pPr>
    <w:r>
      <w:rPr>
        <w:rFonts w:hint="eastAsia"/>
      </w:rPr>
      <w:t>地址：山东省烟台市高新区创新路</w:t>
    </w:r>
    <w:r>
      <w:t>28</w:t>
    </w:r>
    <w:r>
      <w:rPr>
        <w:rFonts w:hint="eastAsia"/>
      </w:rPr>
      <w:t>号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i1027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31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46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49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color w:val="0000FF"/>
      </w:rPr>
    </w:pPr>
    <w:r>
      <w:pict>
        <v:shape id="_x0000_i1032" o:spt="75" alt="英文商标无背景" type="#_x0000_t75" style="height:27pt;width:78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t xml:space="preserve">                                                     </w:t>
    </w:r>
    <w:r>
      <w:fldChar w:fldCharType="begin"/>
    </w:r>
    <w:r>
      <w:instrText xml:space="preserve"> HYPERLINK "http://www.dfaic.com" </w:instrText>
    </w:r>
    <w:r>
      <w:fldChar w:fldCharType="separate"/>
    </w:r>
    <w:r>
      <w:rPr>
        <w:rStyle w:val="13"/>
        <w:sz w:val="24"/>
        <w:szCs w:val="24"/>
        <w:u w:val="none"/>
      </w:rPr>
      <w:t>www.dongyigd.com</w:t>
    </w:r>
    <w:r>
      <w:rPr>
        <w:rStyle w:val="13"/>
        <w:sz w:val="24"/>
        <w:szCs w:val="24"/>
        <w:u w:val="non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0E34"/>
    <w:multiLevelType w:val="multilevel"/>
    <w:tmpl w:val="19870E34"/>
    <w:lvl w:ilvl="0" w:tentative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FE6DC5"/>
    <w:multiLevelType w:val="multilevel"/>
    <w:tmpl w:val="32FE6DC5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>
    <w:nsid w:val="55BC374C"/>
    <w:multiLevelType w:val="singleLevel"/>
    <w:tmpl w:val="55BC374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3">
    <w:nsid w:val="55D1AB16"/>
    <w:multiLevelType w:val="singleLevel"/>
    <w:tmpl w:val="55D1AB1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 w:cs="Times New Roman"/>
        <w:sz w:val="21"/>
        <w:szCs w:val="21"/>
      </w:rPr>
    </w:lvl>
  </w:abstractNum>
  <w:abstractNum w:abstractNumId="4">
    <w:nsid w:val="55D1ACCA"/>
    <w:multiLevelType w:val="singleLevel"/>
    <w:tmpl w:val="55D1ACC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5">
    <w:nsid w:val="55D1AE7C"/>
    <w:multiLevelType w:val="singleLevel"/>
    <w:tmpl w:val="55D1AE7C"/>
    <w:lvl w:ilvl="0" w:tentative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8B8"/>
    <w:rsid w:val="000066F9"/>
    <w:rsid w:val="0000792F"/>
    <w:rsid w:val="00013618"/>
    <w:rsid w:val="00017EC2"/>
    <w:rsid w:val="00021799"/>
    <w:rsid w:val="000222BB"/>
    <w:rsid w:val="00025288"/>
    <w:rsid w:val="00025DFC"/>
    <w:rsid w:val="00032215"/>
    <w:rsid w:val="00040F5B"/>
    <w:rsid w:val="00043FC1"/>
    <w:rsid w:val="00045333"/>
    <w:rsid w:val="0004593A"/>
    <w:rsid w:val="00047990"/>
    <w:rsid w:val="0005051F"/>
    <w:rsid w:val="00050ACC"/>
    <w:rsid w:val="00050C23"/>
    <w:rsid w:val="0005291A"/>
    <w:rsid w:val="00052EF5"/>
    <w:rsid w:val="00056D80"/>
    <w:rsid w:val="00061F33"/>
    <w:rsid w:val="0006355F"/>
    <w:rsid w:val="000662D5"/>
    <w:rsid w:val="00066391"/>
    <w:rsid w:val="00071D6A"/>
    <w:rsid w:val="0007381B"/>
    <w:rsid w:val="000744E4"/>
    <w:rsid w:val="00082F89"/>
    <w:rsid w:val="000900FE"/>
    <w:rsid w:val="00094C31"/>
    <w:rsid w:val="000A1C69"/>
    <w:rsid w:val="000B3B56"/>
    <w:rsid w:val="000C2AF2"/>
    <w:rsid w:val="000D70C4"/>
    <w:rsid w:val="000E0C80"/>
    <w:rsid w:val="000E2F3E"/>
    <w:rsid w:val="000E64C7"/>
    <w:rsid w:val="000F72BE"/>
    <w:rsid w:val="00100301"/>
    <w:rsid w:val="00100F82"/>
    <w:rsid w:val="00101AF4"/>
    <w:rsid w:val="0010207B"/>
    <w:rsid w:val="00102767"/>
    <w:rsid w:val="00105D05"/>
    <w:rsid w:val="00130246"/>
    <w:rsid w:val="001305CE"/>
    <w:rsid w:val="0013583A"/>
    <w:rsid w:val="00143C9A"/>
    <w:rsid w:val="00145F6F"/>
    <w:rsid w:val="001466A4"/>
    <w:rsid w:val="00156543"/>
    <w:rsid w:val="00160E9E"/>
    <w:rsid w:val="00163CCE"/>
    <w:rsid w:val="00164C2B"/>
    <w:rsid w:val="00166A3F"/>
    <w:rsid w:val="00170EC7"/>
    <w:rsid w:val="00176A26"/>
    <w:rsid w:val="00186A26"/>
    <w:rsid w:val="00190D41"/>
    <w:rsid w:val="00191780"/>
    <w:rsid w:val="00191A64"/>
    <w:rsid w:val="001926D7"/>
    <w:rsid w:val="001958C4"/>
    <w:rsid w:val="00197AB6"/>
    <w:rsid w:val="001A0373"/>
    <w:rsid w:val="001A588A"/>
    <w:rsid w:val="001B3C40"/>
    <w:rsid w:val="001B5B70"/>
    <w:rsid w:val="001C53E3"/>
    <w:rsid w:val="001C6A3A"/>
    <w:rsid w:val="001C6B45"/>
    <w:rsid w:val="001D0D45"/>
    <w:rsid w:val="001D4982"/>
    <w:rsid w:val="001D587F"/>
    <w:rsid w:val="001D58A9"/>
    <w:rsid w:val="001D6891"/>
    <w:rsid w:val="001E2B5B"/>
    <w:rsid w:val="001E6F46"/>
    <w:rsid w:val="001E75D6"/>
    <w:rsid w:val="001E788D"/>
    <w:rsid w:val="001F5230"/>
    <w:rsid w:val="00200D1C"/>
    <w:rsid w:val="0020312B"/>
    <w:rsid w:val="002119D4"/>
    <w:rsid w:val="00211CFF"/>
    <w:rsid w:val="00216E81"/>
    <w:rsid w:val="0022057A"/>
    <w:rsid w:val="002238D1"/>
    <w:rsid w:val="00227E22"/>
    <w:rsid w:val="00227F87"/>
    <w:rsid w:val="00236F63"/>
    <w:rsid w:val="00240185"/>
    <w:rsid w:val="00244146"/>
    <w:rsid w:val="0025031D"/>
    <w:rsid w:val="002528E9"/>
    <w:rsid w:val="00266ABA"/>
    <w:rsid w:val="002723F8"/>
    <w:rsid w:val="0027287A"/>
    <w:rsid w:val="0027407C"/>
    <w:rsid w:val="00284B00"/>
    <w:rsid w:val="002960E8"/>
    <w:rsid w:val="00296D9E"/>
    <w:rsid w:val="002A25CE"/>
    <w:rsid w:val="002A3AB1"/>
    <w:rsid w:val="002A47E6"/>
    <w:rsid w:val="002A74E6"/>
    <w:rsid w:val="002B34AE"/>
    <w:rsid w:val="002B482E"/>
    <w:rsid w:val="002B48DD"/>
    <w:rsid w:val="002B6CBB"/>
    <w:rsid w:val="002C15A6"/>
    <w:rsid w:val="002C2A32"/>
    <w:rsid w:val="002C7313"/>
    <w:rsid w:val="002D2DE6"/>
    <w:rsid w:val="002D6BCE"/>
    <w:rsid w:val="002E4710"/>
    <w:rsid w:val="002E4FE7"/>
    <w:rsid w:val="00305355"/>
    <w:rsid w:val="003062F0"/>
    <w:rsid w:val="0030718D"/>
    <w:rsid w:val="00311CE1"/>
    <w:rsid w:val="00312336"/>
    <w:rsid w:val="003224F2"/>
    <w:rsid w:val="003235FA"/>
    <w:rsid w:val="00324FF9"/>
    <w:rsid w:val="00326602"/>
    <w:rsid w:val="00330865"/>
    <w:rsid w:val="00334765"/>
    <w:rsid w:val="00334EDE"/>
    <w:rsid w:val="00335BC6"/>
    <w:rsid w:val="00341EEE"/>
    <w:rsid w:val="00344919"/>
    <w:rsid w:val="00350F64"/>
    <w:rsid w:val="00352B8F"/>
    <w:rsid w:val="00352CF8"/>
    <w:rsid w:val="0035589B"/>
    <w:rsid w:val="00366C09"/>
    <w:rsid w:val="003751D9"/>
    <w:rsid w:val="00385CC9"/>
    <w:rsid w:val="00385FD1"/>
    <w:rsid w:val="00387995"/>
    <w:rsid w:val="0039459C"/>
    <w:rsid w:val="003A06C5"/>
    <w:rsid w:val="003A2755"/>
    <w:rsid w:val="003A51A0"/>
    <w:rsid w:val="003B6E7A"/>
    <w:rsid w:val="003C1424"/>
    <w:rsid w:val="003C2EC9"/>
    <w:rsid w:val="003C594F"/>
    <w:rsid w:val="003C761D"/>
    <w:rsid w:val="003D322E"/>
    <w:rsid w:val="003D66EC"/>
    <w:rsid w:val="003E3BA3"/>
    <w:rsid w:val="003E429B"/>
    <w:rsid w:val="003F210D"/>
    <w:rsid w:val="003F2DDB"/>
    <w:rsid w:val="003F6B38"/>
    <w:rsid w:val="003F7714"/>
    <w:rsid w:val="003F79AC"/>
    <w:rsid w:val="00400A28"/>
    <w:rsid w:val="00400A49"/>
    <w:rsid w:val="00403AEB"/>
    <w:rsid w:val="004066B6"/>
    <w:rsid w:val="00412A28"/>
    <w:rsid w:val="00414522"/>
    <w:rsid w:val="00417979"/>
    <w:rsid w:val="004303C4"/>
    <w:rsid w:val="00430FC7"/>
    <w:rsid w:val="00432361"/>
    <w:rsid w:val="004358C6"/>
    <w:rsid w:val="004438B7"/>
    <w:rsid w:val="004454E2"/>
    <w:rsid w:val="00446F0D"/>
    <w:rsid w:val="00447276"/>
    <w:rsid w:val="00450D56"/>
    <w:rsid w:val="004524C7"/>
    <w:rsid w:val="004539DC"/>
    <w:rsid w:val="00455C4A"/>
    <w:rsid w:val="00455FEE"/>
    <w:rsid w:val="004607C7"/>
    <w:rsid w:val="00470353"/>
    <w:rsid w:val="00477218"/>
    <w:rsid w:val="00481B93"/>
    <w:rsid w:val="004835B2"/>
    <w:rsid w:val="0048574A"/>
    <w:rsid w:val="00490648"/>
    <w:rsid w:val="00491415"/>
    <w:rsid w:val="0049413B"/>
    <w:rsid w:val="004A0DEE"/>
    <w:rsid w:val="004A4090"/>
    <w:rsid w:val="004A452A"/>
    <w:rsid w:val="004B2186"/>
    <w:rsid w:val="004C0E4E"/>
    <w:rsid w:val="004C65F5"/>
    <w:rsid w:val="004C72B1"/>
    <w:rsid w:val="004D69DC"/>
    <w:rsid w:val="004E23E7"/>
    <w:rsid w:val="004E3C74"/>
    <w:rsid w:val="00501046"/>
    <w:rsid w:val="005012E2"/>
    <w:rsid w:val="0050404D"/>
    <w:rsid w:val="005054CD"/>
    <w:rsid w:val="005056BB"/>
    <w:rsid w:val="00505F50"/>
    <w:rsid w:val="0051201B"/>
    <w:rsid w:val="005129C6"/>
    <w:rsid w:val="005175D5"/>
    <w:rsid w:val="005202AE"/>
    <w:rsid w:val="00532F64"/>
    <w:rsid w:val="00532FDD"/>
    <w:rsid w:val="0053589A"/>
    <w:rsid w:val="00541AFE"/>
    <w:rsid w:val="005422DC"/>
    <w:rsid w:val="0054370A"/>
    <w:rsid w:val="00544DDA"/>
    <w:rsid w:val="00547DC1"/>
    <w:rsid w:val="005548AF"/>
    <w:rsid w:val="00554D02"/>
    <w:rsid w:val="005614BD"/>
    <w:rsid w:val="00567463"/>
    <w:rsid w:val="00572AFD"/>
    <w:rsid w:val="00572B03"/>
    <w:rsid w:val="00577CC3"/>
    <w:rsid w:val="00591773"/>
    <w:rsid w:val="00592727"/>
    <w:rsid w:val="00597170"/>
    <w:rsid w:val="005A012F"/>
    <w:rsid w:val="005A1CEC"/>
    <w:rsid w:val="005A5BEE"/>
    <w:rsid w:val="005B1A25"/>
    <w:rsid w:val="005C135E"/>
    <w:rsid w:val="005C4E96"/>
    <w:rsid w:val="005C61CF"/>
    <w:rsid w:val="005C74F8"/>
    <w:rsid w:val="005D3CEC"/>
    <w:rsid w:val="005E7130"/>
    <w:rsid w:val="005F3056"/>
    <w:rsid w:val="005F3A9D"/>
    <w:rsid w:val="005F59BA"/>
    <w:rsid w:val="005F7607"/>
    <w:rsid w:val="00602314"/>
    <w:rsid w:val="00604C8D"/>
    <w:rsid w:val="006057A5"/>
    <w:rsid w:val="00612A7C"/>
    <w:rsid w:val="00621173"/>
    <w:rsid w:val="0062201E"/>
    <w:rsid w:val="00623D55"/>
    <w:rsid w:val="0064597A"/>
    <w:rsid w:val="00647DDC"/>
    <w:rsid w:val="0066313F"/>
    <w:rsid w:val="00672B58"/>
    <w:rsid w:val="0067397F"/>
    <w:rsid w:val="0067430C"/>
    <w:rsid w:val="00676FBE"/>
    <w:rsid w:val="0068316D"/>
    <w:rsid w:val="0068580E"/>
    <w:rsid w:val="0068726D"/>
    <w:rsid w:val="006911C5"/>
    <w:rsid w:val="00691C69"/>
    <w:rsid w:val="006942D6"/>
    <w:rsid w:val="0069588E"/>
    <w:rsid w:val="006A0698"/>
    <w:rsid w:val="006A0788"/>
    <w:rsid w:val="006A2BC6"/>
    <w:rsid w:val="006A4FE1"/>
    <w:rsid w:val="006B24E8"/>
    <w:rsid w:val="006B3BA3"/>
    <w:rsid w:val="006C0108"/>
    <w:rsid w:val="006C2E35"/>
    <w:rsid w:val="006C311A"/>
    <w:rsid w:val="006C555A"/>
    <w:rsid w:val="006D4A0F"/>
    <w:rsid w:val="006E224D"/>
    <w:rsid w:val="006E293E"/>
    <w:rsid w:val="006E39B8"/>
    <w:rsid w:val="006E6550"/>
    <w:rsid w:val="006F4FAD"/>
    <w:rsid w:val="00702060"/>
    <w:rsid w:val="007051DF"/>
    <w:rsid w:val="00705756"/>
    <w:rsid w:val="0071193C"/>
    <w:rsid w:val="007121B0"/>
    <w:rsid w:val="00723D39"/>
    <w:rsid w:val="00725419"/>
    <w:rsid w:val="0072630A"/>
    <w:rsid w:val="00733984"/>
    <w:rsid w:val="0073463D"/>
    <w:rsid w:val="00740054"/>
    <w:rsid w:val="007423E6"/>
    <w:rsid w:val="00756AA3"/>
    <w:rsid w:val="007629C1"/>
    <w:rsid w:val="007631B8"/>
    <w:rsid w:val="00765C3E"/>
    <w:rsid w:val="0076637C"/>
    <w:rsid w:val="007677D1"/>
    <w:rsid w:val="00772D24"/>
    <w:rsid w:val="00774E25"/>
    <w:rsid w:val="00775A12"/>
    <w:rsid w:val="0078077F"/>
    <w:rsid w:val="007826A1"/>
    <w:rsid w:val="00792D43"/>
    <w:rsid w:val="00792FA0"/>
    <w:rsid w:val="0079529D"/>
    <w:rsid w:val="00795721"/>
    <w:rsid w:val="007A5E8A"/>
    <w:rsid w:val="007B3E7D"/>
    <w:rsid w:val="007B5EE3"/>
    <w:rsid w:val="007D0BF4"/>
    <w:rsid w:val="007D0F1B"/>
    <w:rsid w:val="007E4DBA"/>
    <w:rsid w:val="007E50C2"/>
    <w:rsid w:val="007E5F8A"/>
    <w:rsid w:val="007F6D3D"/>
    <w:rsid w:val="00804508"/>
    <w:rsid w:val="00807FAD"/>
    <w:rsid w:val="0081022A"/>
    <w:rsid w:val="00815612"/>
    <w:rsid w:val="00820EAE"/>
    <w:rsid w:val="0082109B"/>
    <w:rsid w:val="00822A4D"/>
    <w:rsid w:val="008317D9"/>
    <w:rsid w:val="00831AAB"/>
    <w:rsid w:val="008355E6"/>
    <w:rsid w:val="0084098B"/>
    <w:rsid w:val="00842F10"/>
    <w:rsid w:val="0085774E"/>
    <w:rsid w:val="00860E53"/>
    <w:rsid w:val="00865446"/>
    <w:rsid w:val="008703C4"/>
    <w:rsid w:val="0087376F"/>
    <w:rsid w:val="008819F8"/>
    <w:rsid w:val="00881C1D"/>
    <w:rsid w:val="00881FCA"/>
    <w:rsid w:val="008A5B37"/>
    <w:rsid w:val="008B02C2"/>
    <w:rsid w:val="008B3DC1"/>
    <w:rsid w:val="008B41F8"/>
    <w:rsid w:val="008B4AA2"/>
    <w:rsid w:val="008B633E"/>
    <w:rsid w:val="008B7962"/>
    <w:rsid w:val="008C1C8E"/>
    <w:rsid w:val="008C2611"/>
    <w:rsid w:val="008C3769"/>
    <w:rsid w:val="008C50F1"/>
    <w:rsid w:val="008C7452"/>
    <w:rsid w:val="008C7D29"/>
    <w:rsid w:val="008D7A74"/>
    <w:rsid w:val="008E0D7E"/>
    <w:rsid w:val="008E637F"/>
    <w:rsid w:val="008E77C3"/>
    <w:rsid w:val="008F0EDA"/>
    <w:rsid w:val="008F6E15"/>
    <w:rsid w:val="0090714A"/>
    <w:rsid w:val="00920655"/>
    <w:rsid w:val="0092338D"/>
    <w:rsid w:val="00923926"/>
    <w:rsid w:val="00936EFC"/>
    <w:rsid w:val="00937F9B"/>
    <w:rsid w:val="00943A37"/>
    <w:rsid w:val="0094461E"/>
    <w:rsid w:val="0094480A"/>
    <w:rsid w:val="00945AA1"/>
    <w:rsid w:val="00955DA2"/>
    <w:rsid w:val="009568F2"/>
    <w:rsid w:val="009570E4"/>
    <w:rsid w:val="00960A7B"/>
    <w:rsid w:val="0096177F"/>
    <w:rsid w:val="009622EA"/>
    <w:rsid w:val="0096459B"/>
    <w:rsid w:val="009657FB"/>
    <w:rsid w:val="00966F0B"/>
    <w:rsid w:val="00967179"/>
    <w:rsid w:val="00971C77"/>
    <w:rsid w:val="009772EB"/>
    <w:rsid w:val="00981547"/>
    <w:rsid w:val="00981B63"/>
    <w:rsid w:val="00991135"/>
    <w:rsid w:val="009948C9"/>
    <w:rsid w:val="00994EB3"/>
    <w:rsid w:val="0099557B"/>
    <w:rsid w:val="00995E7F"/>
    <w:rsid w:val="009B24FE"/>
    <w:rsid w:val="009B3ED2"/>
    <w:rsid w:val="009C13BB"/>
    <w:rsid w:val="009C1A60"/>
    <w:rsid w:val="009C231E"/>
    <w:rsid w:val="009C578A"/>
    <w:rsid w:val="009C5E5E"/>
    <w:rsid w:val="009C601C"/>
    <w:rsid w:val="009C7831"/>
    <w:rsid w:val="009D37C7"/>
    <w:rsid w:val="009D7AFA"/>
    <w:rsid w:val="009E0399"/>
    <w:rsid w:val="009E4543"/>
    <w:rsid w:val="009E5E5B"/>
    <w:rsid w:val="009F527F"/>
    <w:rsid w:val="00A0061F"/>
    <w:rsid w:val="00A06310"/>
    <w:rsid w:val="00A06FF9"/>
    <w:rsid w:val="00A13809"/>
    <w:rsid w:val="00A1488B"/>
    <w:rsid w:val="00A16142"/>
    <w:rsid w:val="00A212A9"/>
    <w:rsid w:val="00A31F74"/>
    <w:rsid w:val="00A33B24"/>
    <w:rsid w:val="00A3473E"/>
    <w:rsid w:val="00A45269"/>
    <w:rsid w:val="00A64013"/>
    <w:rsid w:val="00A652F1"/>
    <w:rsid w:val="00A7639D"/>
    <w:rsid w:val="00A83D1E"/>
    <w:rsid w:val="00A842B5"/>
    <w:rsid w:val="00A90D98"/>
    <w:rsid w:val="00A92E0D"/>
    <w:rsid w:val="00AA022B"/>
    <w:rsid w:val="00AA06BF"/>
    <w:rsid w:val="00AA23B4"/>
    <w:rsid w:val="00AA6E8A"/>
    <w:rsid w:val="00AB2FDA"/>
    <w:rsid w:val="00AB5A62"/>
    <w:rsid w:val="00AB603A"/>
    <w:rsid w:val="00AC1120"/>
    <w:rsid w:val="00AC2CE1"/>
    <w:rsid w:val="00AC61B4"/>
    <w:rsid w:val="00AC69AD"/>
    <w:rsid w:val="00AC6DF3"/>
    <w:rsid w:val="00AE6C12"/>
    <w:rsid w:val="00AE6DDE"/>
    <w:rsid w:val="00AF136D"/>
    <w:rsid w:val="00AF2312"/>
    <w:rsid w:val="00AF2F3E"/>
    <w:rsid w:val="00B00A5E"/>
    <w:rsid w:val="00B0298B"/>
    <w:rsid w:val="00B030D5"/>
    <w:rsid w:val="00B07F5A"/>
    <w:rsid w:val="00B125B8"/>
    <w:rsid w:val="00B1416E"/>
    <w:rsid w:val="00B1486C"/>
    <w:rsid w:val="00B16A7B"/>
    <w:rsid w:val="00B20B96"/>
    <w:rsid w:val="00B21DEC"/>
    <w:rsid w:val="00B26145"/>
    <w:rsid w:val="00B27111"/>
    <w:rsid w:val="00B2732E"/>
    <w:rsid w:val="00B414C5"/>
    <w:rsid w:val="00B443B6"/>
    <w:rsid w:val="00B511BB"/>
    <w:rsid w:val="00B625C9"/>
    <w:rsid w:val="00B65AA3"/>
    <w:rsid w:val="00B82E8C"/>
    <w:rsid w:val="00B90EE8"/>
    <w:rsid w:val="00B95F86"/>
    <w:rsid w:val="00BB1090"/>
    <w:rsid w:val="00BB7135"/>
    <w:rsid w:val="00BC0EC5"/>
    <w:rsid w:val="00BC1FE8"/>
    <w:rsid w:val="00BD5859"/>
    <w:rsid w:val="00BD5A59"/>
    <w:rsid w:val="00BD6EDD"/>
    <w:rsid w:val="00BD7004"/>
    <w:rsid w:val="00BE01EC"/>
    <w:rsid w:val="00BE060A"/>
    <w:rsid w:val="00BE18BD"/>
    <w:rsid w:val="00BF1B31"/>
    <w:rsid w:val="00C04156"/>
    <w:rsid w:val="00C043E8"/>
    <w:rsid w:val="00C10C5B"/>
    <w:rsid w:val="00C136A8"/>
    <w:rsid w:val="00C16E79"/>
    <w:rsid w:val="00C26A7A"/>
    <w:rsid w:val="00C274A3"/>
    <w:rsid w:val="00C30F69"/>
    <w:rsid w:val="00C31906"/>
    <w:rsid w:val="00C31BEE"/>
    <w:rsid w:val="00C411AA"/>
    <w:rsid w:val="00C41CAE"/>
    <w:rsid w:val="00C44A87"/>
    <w:rsid w:val="00C44DCF"/>
    <w:rsid w:val="00C53FF0"/>
    <w:rsid w:val="00C616F9"/>
    <w:rsid w:val="00C61F3D"/>
    <w:rsid w:val="00C748B8"/>
    <w:rsid w:val="00C804D5"/>
    <w:rsid w:val="00C86749"/>
    <w:rsid w:val="00C97BB4"/>
    <w:rsid w:val="00CA1F59"/>
    <w:rsid w:val="00CA25DA"/>
    <w:rsid w:val="00CA556C"/>
    <w:rsid w:val="00CA7AA2"/>
    <w:rsid w:val="00CB1B22"/>
    <w:rsid w:val="00CC1EF2"/>
    <w:rsid w:val="00CC239C"/>
    <w:rsid w:val="00CC2D09"/>
    <w:rsid w:val="00CC3E03"/>
    <w:rsid w:val="00CC3E3D"/>
    <w:rsid w:val="00CE55A3"/>
    <w:rsid w:val="00CE79C0"/>
    <w:rsid w:val="00CF22CC"/>
    <w:rsid w:val="00D02FDF"/>
    <w:rsid w:val="00D05465"/>
    <w:rsid w:val="00D0795A"/>
    <w:rsid w:val="00D07D80"/>
    <w:rsid w:val="00D1503F"/>
    <w:rsid w:val="00D164BF"/>
    <w:rsid w:val="00D175D0"/>
    <w:rsid w:val="00D25464"/>
    <w:rsid w:val="00D33A18"/>
    <w:rsid w:val="00D33A2E"/>
    <w:rsid w:val="00D37C79"/>
    <w:rsid w:val="00D406ED"/>
    <w:rsid w:val="00D441B8"/>
    <w:rsid w:val="00D50E4D"/>
    <w:rsid w:val="00D5162E"/>
    <w:rsid w:val="00D5680B"/>
    <w:rsid w:val="00D64558"/>
    <w:rsid w:val="00D660BD"/>
    <w:rsid w:val="00D6713A"/>
    <w:rsid w:val="00D708A2"/>
    <w:rsid w:val="00D71934"/>
    <w:rsid w:val="00D812B2"/>
    <w:rsid w:val="00D8475A"/>
    <w:rsid w:val="00D90442"/>
    <w:rsid w:val="00D91E2F"/>
    <w:rsid w:val="00D92F33"/>
    <w:rsid w:val="00DA40D8"/>
    <w:rsid w:val="00DA55D0"/>
    <w:rsid w:val="00DA7CD1"/>
    <w:rsid w:val="00DB68F8"/>
    <w:rsid w:val="00DC1D43"/>
    <w:rsid w:val="00DD576B"/>
    <w:rsid w:val="00DE48D4"/>
    <w:rsid w:val="00DE6F98"/>
    <w:rsid w:val="00DE7DAA"/>
    <w:rsid w:val="00DF07EF"/>
    <w:rsid w:val="00DF2357"/>
    <w:rsid w:val="00DF6903"/>
    <w:rsid w:val="00E067A7"/>
    <w:rsid w:val="00E10BDD"/>
    <w:rsid w:val="00E16724"/>
    <w:rsid w:val="00E2575F"/>
    <w:rsid w:val="00E25C1A"/>
    <w:rsid w:val="00E302CD"/>
    <w:rsid w:val="00E327FE"/>
    <w:rsid w:val="00E445FC"/>
    <w:rsid w:val="00E52A69"/>
    <w:rsid w:val="00E55D48"/>
    <w:rsid w:val="00E6200E"/>
    <w:rsid w:val="00E62D56"/>
    <w:rsid w:val="00E647B9"/>
    <w:rsid w:val="00E65AB4"/>
    <w:rsid w:val="00E669D9"/>
    <w:rsid w:val="00E71739"/>
    <w:rsid w:val="00E7254B"/>
    <w:rsid w:val="00E80AD7"/>
    <w:rsid w:val="00E846F2"/>
    <w:rsid w:val="00E8706B"/>
    <w:rsid w:val="00E97B2C"/>
    <w:rsid w:val="00EA08C5"/>
    <w:rsid w:val="00EA09E5"/>
    <w:rsid w:val="00EA61F6"/>
    <w:rsid w:val="00EA7070"/>
    <w:rsid w:val="00EB0205"/>
    <w:rsid w:val="00EB2451"/>
    <w:rsid w:val="00EB619F"/>
    <w:rsid w:val="00EC23AF"/>
    <w:rsid w:val="00EC6041"/>
    <w:rsid w:val="00EC643A"/>
    <w:rsid w:val="00EC6484"/>
    <w:rsid w:val="00EC7655"/>
    <w:rsid w:val="00EC77A6"/>
    <w:rsid w:val="00EC78BE"/>
    <w:rsid w:val="00ED3745"/>
    <w:rsid w:val="00ED3942"/>
    <w:rsid w:val="00ED3A3E"/>
    <w:rsid w:val="00ED3B65"/>
    <w:rsid w:val="00ED4F68"/>
    <w:rsid w:val="00ED6BD2"/>
    <w:rsid w:val="00ED74C0"/>
    <w:rsid w:val="00EE0CD5"/>
    <w:rsid w:val="00EE1309"/>
    <w:rsid w:val="00EE2612"/>
    <w:rsid w:val="00EE329F"/>
    <w:rsid w:val="00EE6EBC"/>
    <w:rsid w:val="00F0199C"/>
    <w:rsid w:val="00F033A0"/>
    <w:rsid w:val="00F04CB0"/>
    <w:rsid w:val="00F064F9"/>
    <w:rsid w:val="00F068DC"/>
    <w:rsid w:val="00F1477B"/>
    <w:rsid w:val="00F14932"/>
    <w:rsid w:val="00F237DC"/>
    <w:rsid w:val="00F260E2"/>
    <w:rsid w:val="00F31C27"/>
    <w:rsid w:val="00F34782"/>
    <w:rsid w:val="00F42D34"/>
    <w:rsid w:val="00F57082"/>
    <w:rsid w:val="00F60B25"/>
    <w:rsid w:val="00F658CC"/>
    <w:rsid w:val="00F6745F"/>
    <w:rsid w:val="00F8783B"/>
    <w:rsid w:val="00F97015"/>
    <w:rsid w:val="00FA4673"/>
    <w:rsid w:val="00FB395F"/>
    <w:rsid w:val="00FC4B1C"/>
    <w:rsid w:val="00FC4D67"/>
    <w:rsid w:val="00FD38B6"/>
    <w:rsid w:val="00FE153E"/>
    <w:rsid w:val="00FE173D"/>
    <w:rsid w:val="00FE5889"/>
    <w:rsid w:val="00FF5E44"/>
    <w:rsid w:val="019878D0"/>
    <w:rsid w:val="01CF6559"/>
    <w:rsid w:val="0318793E"/>
    <w:rsid w:val="03B0490E"/>
    <w:rsid w:val="04064C01"/>
    <w:rsid w:val="054F673F"/>
    <w:rsid w:val="06BF3131"/>
    <w:rsid w:val="08295562"/>
    <w:rsid w:val="08B31E1D"/>
    <w:rsid w:val="0CAB11D6"/>
    <w:rsid w:val="0D5D2DC3"/>
    <w:rsid w:val="0FB074F6"/>
    <w:rsid w:val="1020147B"/>
    <w:rsid w:val="10AB542B"/>
    <w:rsid w:val="10B74A4D"/>
    <w:rsid w:val="125D1D8E"/>
    <w:rsid w:val="13CE1C08"/>
    <w:rsid w:val="15847265"/>
    <w:rsid w:val="16DF277E"/>
    <w:rsid w:val="16FC1AA0"/>
    <w:rsid w:val="19861BC9"/>
    <w:rsid w:val="1AAD108E"/>
    <w:rsid w:val="1B2E6897"/>
    <w:rsid w:val="1CAE3B46"/>
    <w:rsid w:val="20695FA6"/>
    <w:rsid w:val="2073386F"/>
    <w:rsid w:val="20B44181"/>
    <w:rsid w:val="21664758"/>
    <w:rsid w:val="21E50A65"/>
    <w:rsid w:val="235224C5"/>
    <w:rsid w:val="23A07DD3"/>
    <w:rsid w:val="23A25234"/>
    <w:rsid w:val="25E076A0"/>
    <w:rsid w:val="26984D89"/>
    <w:rsid w:val="273414C1"/>
    <w:rsid w:val="27515371"/>
    <w:rsid w:val="27E028B1"/>
    <w:rsid w:val="28E57A82"/>
    <w:rsid w:val="299F6CB4"/>
    <w:rsid w:val="2F95468C"/>
    <w:rsid w:val="30B15961"/>
    <w:rsid w:val="31032479"/>
    <w:rsid w:val="33A34AAB"/>
    <w:rsid w:val="34AD10CC"/>
    <w:rsid w:val="35B36605"/>
    <w:rsid w:val="35DE1974"/>
    <w:rsid w:val="35EE1344"/>
    <w:rsid w:val="36366780"/>
    <w:rsid w:val="366916C9"/>
    <w:rsid w:val="370F0520"/>
    <w:rsid w:val="3A5F38F2"/>
    <w:rsid w:val="3AE6728D"/>
    <w:rsid w:val="3B00151A"/>
    <w:rsid w:val="3B0E262D"/>
    <w:rsid w:val="3BEB0380"/>
    <w:rsid w:val="3C983018"/>
    <w:rsid w:val="3D1D32A5"/>
    <w:rsid w:val="3D5765DF"/>
    <w:rsid w:val="42D73E12"/>
    <w:rsid w:val="48311AB5"/>
    <w:rsid w:val="49645E49"/>
    <w:rsid w:val="49DC4D73"/>
    <w:rsid w:val="4A024E93"/>
    <w:rsid w:val="4A5869E3"/>
    <w:rsid w:val="4ABB49AF"/>
    <w:rsid w:val="4BBB7847"/>
    <w:rsid w:val="4C80339B"/>
    <w:rsid w:val="4E4C6EEE"/>
    <w:rsid w:val="4EB506BB"/>
    <w:rsid w:val="4F767BDE"/>
    <w:rsid w:val="4FDD1C15"/>
    <w:rsid w:val="50F75614"/>
    <w:rsid w:val="52D12299"/>
    <w:rsid w:val="53150022"/>
    <w:rsid w:val="54196D77"/>
    <w:rsid w:val="55B35F19"/>
    <w:rsid w:val="5608346E"/>
    <w:rsid w:val="564D1911"/>
    <w:rsid w:val="589543D8"/>
    <w:rsid w:val="58B405F2"/>
    <w:rsid w:val="5B8B118B"/>
    <w:rsid w:val="5BD87072"/>
    <w:rsid w:val="5C0849A0"/>
    <w:rsid w:val="5D28444B"/>
    <w:rsid w:val="5DD56625"/>
    <w:rsid w:val="601E15FD"/>
    <w:rsid w:val="697D60FE"/>
    <w:rsid w:val="6A2E2032"/>
    <w:rsid w:val="6AFC67B6"/>
    <w:rsid w:val="6DC25E6A"/>
    <w:rsid w:val="6EA92D8C"/>
    <w:rsid w:val="6F031A19"/>
    <w:rsid w:val="6FC06658"/>
    <w:rsid w:val="6FFE3EE8"/>
    <w:rsid w:val="71B97E7F"/>
    <w:rsid w:val="747A4B0C"/>
    <w:rsid w:val="78384114"/>
    <w:rsid w:val="78E1075B"/>
    <w:rsid w:val="7A7F4C42"/>
    <w:rsid w:val="7BC81C02"/>
    <w:rsid w:val="7C783E9C"/>
    <w:rsid w:val="7D6876D6"/>
    <w:rsid w:val="7F127343"/>
    <w:rsid w:val="7FC8080D"/>
    <w:rsid w:val="7FE7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iPriority="99" w:semiHidden="0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styleId="4">
    <w:name w:val="Body Text Indent"/>
    <w:basedOn w:val="1"/>
    <w:link w:val="21"/>
    <w:uiPriority w:val="99"/>
    <w:pPr>
      <w:ind w:left="240" w:hanging="240" w:hangingChars="100"/>
    </w:pPr>
    <w:rPr>
      <w:rFonts w:eastAsia="幼圆"/>
      <w:sz w:val="24"/>
      <w:szCs w:val="24"/>
    </w:rPr>
  </w:style>
  <w:style w:type="paragraph" w:styleId="5">
    <w:name w:val="Balloon Text"/>
    <w:basedOn w:val="1"/>
    <w:link w:val="18"/>
    <w:semiHidden/>
    <w:uiPriority w:val="99"/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semiHidden/>
    <w:unhideWhenUsed/>
    <w:qFormat/>
    <w:uiPriority w:val="99"/>
    <w:rPr>
      <w:sz w:val="24"/>
    </w:rPr>
  </w:style>
  <w:style w:type="table" w:styleId="10">
    <w:name w:val="Table Grid"/>
    <w:basedOn w:val="9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character" w:customStyle="1" w:styleId="14">
    <w:name w:val="font31"/>
    <w:qFormat/>
    <w:uiPriority w:val="99"/>
    <w:rPr>
      <w:rFonts w:ascii="宋体" w:hAnsi="宋体" w:eastAsia="宋体"/>
      <w:color w:val="333333"/>
      <w:sz w:val="19"/>
      <w:u w:val="none"/>
    </w:rPr>
  </w:style>
  <w:style w:type="character" w:customStyle="1" w:styleId="15">
    <w:name w:val="font41"/>
    <w:qFormat/>
    <w:uiPriority w:val="99"/>
    <w:rPr>
      <w:rFonts w:ascii="Arial" w:hAnsi="Arial"/>
      <w:b/>
      <w:color w:val="FF0000"/>
      <w:sz w:val="21"/>
      <w:u w:val="single"/>
    </w:rPr>
  </w:style>
  <w:style w:type="character" w:customStyle="1" w:styleId="16">
    <w:name w:val="font51"/>
    <w:qFormat/>
    <w:uiPriority w:val="99"/>
    <w:rPr>
      <w:rFonts w:ascii="宋体" w:hAnsi="宋体" w:eastAsia="宋体"/>
      <w:b/>
      <w:color w:val="FF0000"/>
      <w:sz w:val="21"/>
      <w:u w:val="single"/>
    </w:rPr>
  </w:style>
  <w:style w:type="character" w:customStyle="1" w:styleId="17">
    <w:name w:val="font21"/>
    <w:qFormat/>
    <w:uiPriority w:val="99"/>
    <w:rPr>
      <w:rFonts w:ascii="宋体" w:hAnsi="宋体" w:eastAsia="宋体"/>
      <w:color w:val="000000"/>
      <w:sz w:val="21"/>
      <w:u w:val="none"/>
    </w:rPr>
  </w:style>
  <w:style w:type="character" w:customStyle="1" w:styleId="18">
    <w:name w:val="Balloon Text Char"/>
    <w:basedOn w:val="11"/>
    <w:link w:val="5"/>
    <w:semiHidden/>
    <w:qFormat/>
    <w:locked/>
    <w:uiPriority w:val="99"/>
    <w:rPr>
      <w:rFonts w:cs="Times New Roman"/>
      <w:sz w:val="2"/>
    </w:rPr>
  </w:style>
  <w:style w:type="character" w:customStyle="1" w:styleId="19">
    <w:name w:val="Header Char"/>
    <w:basedOn w:val="11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Footer Char"/>
    <w:basedOn w:val="11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Body Text Indent Char"/>
    <w:basedOn w:val="11"/>
    <w:link w:val="4"/>
    <w:semiHidden/>
    <w:qFormat/>
    <w:locked/>
    <w:uiPriority w:val="99"/>
    <w:rPr>
      <w:rFonts w:cs="Times New Roman"/>
      <w:sz w:val="20"/>
      <w:szCs w:val="20"/>
    </w:rPr>
  </w:style>
  <w:style w:type="paragraph" w:customStyle="1" w:styleId="22">
    <w:name w:val="Char"/>
    <w:basedOn w:val="1"/>
    <w:qFormat/>
    <w:uiPriority w:val="99"/>
  </w:style>
  <w:style w:type="paragraph" w:customStyle="1" w:styleId="23">
    <w:name w:val="Char1"/>
    <w:basedOn w:val="1"/>
    <w:qFormat/>
    <w:uiPriority w:val="99"/>
  </w:style>
  <w:style w:type="paragraph" w:customStyle="1" w:styleId="24">
    <w:name w:val="p0"/>
    <w:basedOn w:val="1"/>
    <w:uiPriority w:val="99"/>
    <w:pPr>
      <w:widowControl/>
    </w:pPr>
    <w:rPr>
      <w:rFonts w:cs="宋体"/>
      <w:kern w:val="0"/>
      <w:szCs w:val="21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0.jpeg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header" Target="header2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png"/><Relationship Id="rId4" Type="http://schemas.openxmlformats.org/officeDocument/2006/relationships/footer" Target="footer1.xml"/><Relationship Id="rId39" Type="http://schemas.openxmlformats.org/officeDocument/2006/relationships/image" Target="media/image27.jpe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jpe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jpe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pn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26"/>
    <customShpInfo spid="_x0000_s1027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df</Company>
  <Pages>17</Pages>
  <Words>1559</Words>
  <Characters>8888</Characters>
  <Lines>0</Lines>
  <Paragraphs>0</Paragraphs>
  <TotalTime>1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2021-01-27T03:49:00Z</dcterms:created>
  <dc:creator>User</dc:creator>
  <cp:lastModifiedBy>ZY</cp:lastModifiedBy>
  <cp:lastPrinted>2013-06-22T02:57:00Z</cp:lastPrinted>
  <dcterms:modified xsi:type="dcterms:W3CDTF">2022-05-09T06:36:28Z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F0AA72F3ED98421B825BCAC20588BF92</vt:lpwstr>
  </property>
</Properties>
</file>